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4DA66" w14:textId="77777777" w:rsidR="00423F35" w:rsidRPr="00453AA0" w:rsidRDefault="00423F35" w:rsidP="00423F35">
      <w:pPr>
        <w:rPr>
          <w:rFonts w:ascii="Times New Roman" w:eastAsia="Times New Roman" w:hAnsi="Times New Roman" w:cs="Times New Roman"/>
          <w:b/>
          <w:color w:val="002060"/>
          <w:sz w:val="30"/>
          <w:szCs w:val="30"/>
          <w:shd w:val="clear" w:color="auto" w:fill="FFFFFF"/>
        </w:rPr>
      </w:pPr>
      <w:bookmarkStart w:id="0" w:name="_GoBack"/>
      <w:bookmarkEnd w:id="0"/>
      <w:r w:rsidRPr="00453AA0">
        <w:rPr>
          <w:rFonts w:ascii="Times New Roman" w:eastAsia="Times New Roman" w:hAnsi="Times New Roman" w:cs="Times New Roman"/>
          <w:b/>
          <w:color w:val="002060"/>
          <w:sz w:val="30"/>
          <w:szCs w:val="30"/>
          <w:shd w:val="clear" w:color="auto" w:fill="FFFFFF"/>
        </w:rPr>
        <w:t>Request Enrollment Access</w:t>
      </w:r>
    </w:p>
    <w:p w14:paraId="38DB8526" w14:textId="6B734429" w:rsidR="00423F35" w:rsidRDefault="00423F35" w:rsidP="00423F35">
      <w:pP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</w:pPr>
      <w:r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Complete the following items online before going to your enrollment location.</w:t>
      </w:r>
    </w:p>
    <w:p w14:paraId="400AC10C" w14:textId="77777777" w:rsidR="00C67178" w:rsidRPr="002F656F" w:rsidRDefault="00C67178" w:rsidP="00423F35">
      <w:pP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</w:pPr>
    </w:p>
    <w:p w14:paraId="51026F57" w14:textId="024C607F" w:rsidR="00C67178" w:rsidRPr="002F656F" w:rsidRDefault="00423F35" w:rsidP="00C67178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</w:pPr>
      <w:r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Before enrolling your student, you must </w:t>
      </w:r>
      <w:r w:rsidRPr="002F656F">
        <w:rPr>
          <w:rFonts w:ascii="Times New Roman" w:eastAsia="Times New Roman" w:hAnsi="Times New Roman" w:cs="Times New Roman"/>
          <w:b/>
          <w:sz w:val="22"/>
          <w:szCs w:val="22"/>
          <w:shd w:val="clear" w:color="auto" w:fill="FFFFFF"/>
        </w:rPr>
        <w:t>request</w:t>
      </w:r>
      <w:r w:rsidR="00A867E3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a Skyward Enrollment account by going to the Midland ISD website. Click on “Campus” and select the campus your student will be attending there you will c</w:t>
      </w:r>
      <w:r w:rsidR="00C67178"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lick</w:t>
      </w:r>
      <w:r w:rsidR="00A867E3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on “Kindergarten Roundup” then click the link “Click here for online enrollment” to</w:t>
      </w:r>
      <w:r w:rsidR="00C67178"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request a Skyward</w:t>
      </w:r>
      <w:r w:rsidR="00C67178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Enrollment</w:t>
      </w:r>
      <w:r w:rsidR="00C67178"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account.</w:t>
      </w:r>
    </w:p>
    <w:p w14:paraId="234F9CFD" w14:textId="4B3B3CA2" w:rsidR="00423F35" w:rsidRDefault="00D56FDD" w:rsidP="0042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pict w14:anchorId="63ABE3C9">
          <v:rect id="_x0000_i1025" style="width:0;height:1.5pt" o:hralign="center" o:hrstd="t" o:hr="t" fillcolor="#a0a0a0" stroked="f"/>
        </w:pict>
      </w:r>
    </w:p>
    <w:p w14:paraId="3CCFE8B6" w14:textId="5CB5583C" w:rsidR="00423F35" w:rsidRPr="00C67178" w:rsidRDefault="00423F35" w:rsidP="00423F35">
      <w:pPr>
        <w:pStyle w:val="ListParagraph"/>
        <w:ind w:left="0"/>
        <w:rPr>
          <w:rFonts w:ascii="Times New Roman" w:eastAsia="Times New Roman" w:hAnsi="Times New Roman" w:cs="Times New Roman"/>
          <w:b/>
          <w:i/>
          <w:color w:val="2E74B5" w:themeColor="accent5" w:themeShade="BF"/>
          <w:sz w:val="22"/>
          <w:szCs w:val="22"/>
          <w:u w:val="single"/>
          <w:shd w:val="clear" w:color="auto" w:fill="FFFFFF"/>
        </w:rPr>
      </w:pPr>
      <w:r w:rsidRPr="00C67178">
        <w:rPr>
          <w:rFonts w:ascii="Times New Roman" w:eastAsia="Times New Roman" w:hAnsi="Times New Roman" w:cs="Times New Roman"/>
          <w:b/>
          <w:i/>
          <w:color w:val="2E74B5" w:themeColor="accent5" w:themeShade="BF"/>
          <w:sz w:val="22"/>
          <w:szCs w:val="22"/>
          <w:u w:val="single"/>
          <w:shd w:val="clear" w:color="auto" w:fill="FFFFFF"/>
        </w:rPr>
        <w:t>IMPORTANT:</w:t>
      </w:r>
      <w:r w:rsidRPr="00C67178">
        <w:rPr>
          <w:rFonts w:ascii="Times New Roman" w:eastAsia="Times New Roman" w:hAnsi="Times New Roman" w:cs="Times New Roman"/>
          <w:color w:val="2E74B5" w:themeColor="accent5" w:themeShade="BF"/>
          <w:sz w:val="22"/>
          <w:szCs w:val="22"/>
          <w:shd w:val="clear" w:color="auto" w:fill="FFFFFF"/>
        </w:rPr>
        <w:t xml:space="preserve"> </w:t>
      </w:r>
      <w:r w:rsidRPr="00C67178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 xml:space="preserve">Please note, an email account is </w:t>
      </w:r>
      <w:r w:rsidRPr="00C67178">
        <w:rPr>
          <w:rFonts w:ascii="Times New Roman" w:eastAsia="Times New Roman" w:hAnsi="Times New Roman" w:cs="Times New Roman"/>
          <w:b/>
          <w:i/>
          <w:color w:val="2E74B5" w:themeColor="accent5" w:themeShade="BF"/>
          <w:sz w:val="22"/>
          <w:szCs w:val="22"/>
          <w:shd w:val="clear" w:color="auto" w:fill="FFFFFF"/>
        </w:rPr>
        <w:t>required</w:t>
      </w:r>
      <w:r w:rsidRPr="00C67178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 xml:space="preserve"> when requesting a Skyward</w:t>
      </w:r>
      <w:r w:rsidR="00C67178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 xml:space="preserve"> Enrollment</w:t>
      </w:r>
      <w:r w:rsidRPr="00C67178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 xml:space="preserve"> </w:t>
      </w:r>
      <w:r w:rsidR="00C67178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>a</w:t>
      </w:r>
      <w:r w:rsidRPr="00C67178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 xml:space="preserve">ccount. </w:t>
      </w:r>
    </w:p>
    <w:p w14:paraId="3A91F130" w14:textId="6FEBE08B" w:rsidR="00423F35" w:rsidRDefault="00D56FDD" w:rsidP="00423F35">
      <w:pPr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  <w:pict w14:anchorId="7254DDDA">
          <v:rect id="_x0000_i1026" style="width:0;height:1.5pt" o:hralign="center" o:hrstd="t" o:hr="t" fillcolor="#a0a0a0" stroked="f"/>
        </w:pict>
      </w:r>
    </w:p>
    <w:p w14:paraId="5363A2E5" w14:textId="77777777" w:rsidR="00423F35" w:rsidRDefault="00423F35" w:rsidP="00423F35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47D16EAE" w14:textId="19144551" w:rsidR="003F4516" w:rsidRPr="003F4516" w:rsidRDefault="003F4516" w:rsidP="00C6717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Complete </w:t>
      </w:r>
      <w:r w:rsidRPr="002F656F">
        <w:rPr>
          <w:rFonts w:ascii="Times New Roman" w:eastAsia="Times New Roman" w:hAnsi="Times New Roman" w:cs="Times New Roman"/>
          <w:b/>
          <w:sz w:val="22"/>
          <w:szCs w:val="22"/>
          <w:shd w:val="clear" w:color="auto" w:fill="FFFFFF"/>
        </w:rPr>
        <w:t>all required fields</w:t>
      </w:r>
      <w:r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(</w:t>
      </w:r>
      <w:r w:rsidRPr="00C67178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*</w:t>
      </w:r>
      <w:r w:rsidRPr="002F656F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)</w:t>
      </w:r>
      <w:r w:rsidR="00C67178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 and then select </w:t>
      </w:r>
      <w:r w:rsidR="00C67178">
        <w:rPr>
          <w:rFonts w:ascii="Times New Roman" w:eastAsia="Times New Roman" w:hAnsi="Times New Roman" w:cs="Times New Roman"/>
          <w:b/>
          <w:sz w:val="22"/>
          <w:szCs w:val="22"/>
          <w:shd w:val="clear" w:color="auto" w:fill="FFFFFF"/>
        </w:rPr>
        <w:t>Click here to submit Online Enrollment Account Request.</w:t>
      </w:r>
    </w:p>
    <w:p w14:paraId="1A890E5C" w14:textId="77777777" w:rsidR="003F4516" w:rsidRDefault="003F4516" w:rsidP="003F4516">
      <w:pPr>
        <w:pStyle w:val="NoSpacing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14:paraId="6954B2EF" w14:textId="7FE242A2" w:rsidR="00923E5D" w:rsidRDefault="00DF7CCA" w:rsidP="00453AA0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6872B39D" wp14:editId="55A20D61">
            <wp:extent cx="5935334" cy="2941983"/>
            <wp:effectExtent l="0" t="0" r="8890" b="0"/>
            <wp:docPr id="4" name="Picture 4" descr="C:\Users\CHRIST~1.ARA\AppData\Local\Temp\SNAGHTML72411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CHRIST~1.ARA\AppData\Local\Temp\SNAGHTML7241186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14" cy="29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3E35" w14:textId="172C7F5E" w:rsidR="00DF7CCA" w:rsidRDefault="00DF7CCA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211EE9C7" w14:textId="0424B438" w:rsidR="005D44A1" w:rsidRDefault="005D44A1" w:rsidP="00C67178">
      <w:pPr>
        <w:pStyle w:val="NoSpacing"/>
        <w:numPr>
          <w:ilvl w:val="0"/>
          <w:numId w:val="16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Read the message and </w:t>
      </w:r>
      <w:r w:rsidR="00C67178">
        <w:rPr>
          <w:rFonts w:ascii="Times New Roman" w:hAnsi="Times New Roman" w:cs="Times New Roman"/>
          <w:color w:val="auto"/>
          <w:sz w:val="22"/>
          <w:szCs w:val="22"/>
        </w:rPr>
        <w:t>c</w:t>
      </w:r>
      <w:r w:rsidRPr="00C67178">
        <w:rPr>
          <w:rFonts w:ascii="Times New Roman" w:hAnsi="Times New Roman" w:cs="Times New Roman"/>
          <w:color w:val="auto"/>
          <w:sz w:val="22"/>
          <w:szCs w:val="22"/>
        </w:rPr>
        <w:t>lick</w:t>
      </w:r>
      <w:r w:rsidRPr="005D44A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OK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14:paraId="7BC443E6" w14:textId="77777777" w:rsidR="005D44A1" w:rsidRDefault="005D44A1" w:rsidP="005D44A1">
      <w:pPr>
        <w:pStyle w:val="NoSpacing"/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14:paraId="7AE4CB14" w14:textId="0F2278D3" w:rsidR="005D44A1" w:rsidRDefault="005D44A1" w:rsidP="00453AA0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28117038" wp14:editId="66B5A7CB">
            <wp:extent cx="5760047" cy="151869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549" cy="1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FE22" w14:textId="77777777" w:rsidR="00C67178" w:rsidRDefault="00C67178" w:rsidP="005D44A1">
      <w:pPr>
        <w:pStyle w:val="NoSpacing"/>
        <w:spacing w:before="0"/>
        <w:ind w:left="90"/>
        <w:rPr>
          <w:rFonts w:ascii="Times New Roman" w:hAnsi="Times New Roman" w:cs="Times New Roman"/>
          <w:color w:val="auto"/>
          <w:sz w:val="22"/>
          <w:szCs w:val="22"/>
        </w:rPr>
      </w:pPr>
    </w:p>
    <w:p w14:paraId="6BA86673" w14:textId="77777777" w:rsidR="005D44A1" w:rsidRDefault="005D44A1" w:rsidP="005D44A1">
      <w:pPr>
        <w:pStyle w:val="NoSpacing"/>
        <w:spacing w:before="0"/>
        <w:ind w:left="90"/>
        <w:rPr>
          <w:rFonts w:ascii="Times New Roman" w:hAnsi="Times New Roman" w:cs="Times New Roman"/>
          <w:color w:val="auto"/>
          <w:sz w:val="22"/>
          <w:szCs w:val="22"/>
        </w:rPr>
      </w:pPr>
    </w:p>
    <w:p w14:paraId="66C5CD9F" w14:textId="77777777" w:rsidR="005D44A1" w:rsidRDefault="005D44A1" w:rsidP="005D44A1">
      <w:pPr>
        <w:pStyle w:val="NoSpacing"/>
        <w:spacing w:before="0"/>
        <w:ind w:left="90"/>
        <w:rPr>
          <w:rFonts w:ascii="Times New Roman" w:hAnsi="Times New Roman" w:cs="Times New Roman"/>
          <w:color w:val="auto"/>
          <w:sz w:val="22"/>
          <w:szCs w:val="22"/>
        </w:rPr>
      </w:pPr>
    </w:p>
    <w:p w14:paraId="1C585098" w14:textId="74BF2E97" w:rsidR="005D44A1" w:rsidRDefault="005D44A1" w:rsidP="00C67178">
      <w:pPr>
        <w:pStyle w:val="NoSpacing"/>
        <w:numPr>
          <w:ilvl w:val="0"/>
          <w:numId w:val="16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Read the message and </w:t>
      </w:r>
      <w:r w:rsidR="00C67178" w:rsidRPr="00C67178">
        <w:rPr>
          <w:rFonts w:ascii="Times New Roman" w:hAnsi="Times New Roman" w:cs="Times New Roman"/>
          <w:color w:val="auto"/>
          <w:sz w:val="22"/>
          <w:szCs w:val="22"/>
        </w:rPr>
        <w:t>c</w:t>
      </w:r>
      <w:r w:rsidRPr="00C67178">
        <w:rPr>
          <w:rFonts w:ascii="Times New Roman" w:hAnsi="Times New Roman" w:cs="Times New Roman"/>
          <w:color w:val="auto"/>
          <w:sz w:val="22"/>
          <w:szCs w:val="22"/>
        </w:rPr>
        <w:t>lick</w:t>
      </w:r>
      <w:r w:rsidRPr="005D44A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OK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330FB8D" w14:textId="77777777" w:rsidR="005D44A1" w:rsidRDefault="005D44A1" w:rsidP="005D44A1">
      <w:pPr>
        <w:pStyle w:val="NoSpacing"/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14:paraId="449060A4" w14:textId="471849C1" w:rsidR="005D44A1" w:rsidRDefault="00C67178" w:rsidP="00453AA0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09D24B8E" wp14:editId="37AC9B4F">
            <wp:extent cx="5943600" cy="1522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695D" w14:textId="71053B39" w:rsidR="005D44A1" w:rsidRDefault="005D44A1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</w:p>
    <w:p w14:paraId="70BDDB30" w14:textId="73CF06CE" w:rsidR="005D44A1" w:rsidRDefault="005D44A1" w:rsidP="00C67178">
      <w:pPr>
        <w:pStyle w:val="NoSpacing"/>
        <w:numPr>
          <w:ilvl w:val="0"/>
          <w:numId w:val="16"/>
        </w:numPr>
        <w:spacing w:before="0"/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2F656F"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You will then receive an email message with the link to complete the enrollment process along with your login and password information. </w:t>
      </w:r>
    </w:p>
    <w:p w14:paraId="6844F642" w14:textId="77777777" w:rsidR="00C67178" w:rsidRPr="002F656F" w:rsidRDefault="00C67178" w:rsidP="00C67178">
      <w:pPr>
        <w:pStyle w:val="NoSpacing"/>
        <w:spacing w:before="0"/>
        <w:ind w:left="720"/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</w:pPr>
    </w:p>
    <w:p w14:paraId="5701BAA5" w14:textId="32260C34" w:rsidR="005D44A1" w:rsidRDefault="00C67178" w:rsidP="00453AA0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78AEE2C1" wp14:editId="477E7B76">
            <wp:extent cx="5943600" cy="29324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9A9E" w14:textId="4A41ED1E" w:rsidR="00C657A3" w:rsidRDefault="00C657A3" w:rsidP="005D44A1">
      <w:pPr>
        <w:pStyle w:val="NoSpacing"/>
        <w:spacing w:before="0"/>
        <w:ind w:left="90"/>
        <w:rPr>
          <w:rFonts w:ascii="Times New Roman" w:hAnsi="Times New Roman" w:cs="Times New Roman"/>
          <w:color w:val="auto"/>
          <w:sz w:val="22"/>
          <w:szCs w:val="22"/>
        </w:rPr>
      </w:pPr>
    </w:p>
    <w:p w14:paraId="5193EB08" w14:textId="77777777" w:rsidR="00C657A3" w:rsidRDefault="00C657A3" w:rsidP="005D44A1">
      <w:pPr>
        <w:pStyle w:val="NoSpacing"/>
        <w:spacing w:before="0"/>
        <w:ind w:left="90"/>
        <w:rPr>
          <w:rFonts w:ascii="Times New Roman" w:hAnsi="Times New Roman" w:cs="Times New Roman"/>
          <w:color w:val="auto"/>
          <w:sz w:val="22"/>
          <w:szCs w:val="22"/>
        </w:rPr>
      </w:pPr>
    </w:p>
    <w:p w14:paraId="2E3E47C4" w14:textId="6DB096C6" w:rsidR="005D44A1" w:rsidRDefault="00D56FDD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  <w:pict w14:anchorId="6D6D1FF7">
          <v:rect id="_x0000_i1027" style="width:0;height:1.5pt" o:hralign="center" o:hrstd="t" o:hr="t" fillcolor="#a0a0a0" stroked="f"/>
        </w:pict>
      </w:r>
    </w:p>
    <w:p w14:paraId="39CAA5D4" w14:textId="4A9B0FDE" w:rsidR="005D44A1" w:rsidRPr="006D1FA3" w:rsidRDefault="005D44A1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</w:pPr>
      <w:r w:rsidRPr="006D1FA3">
        <w:rPr>
          <w:rFonts w:ascii="Times New Roman" w:eastAsia="Times New Roman" w:hAnsi="Times New Roman" w:cs="Times New Roman"/>
          <w:b/>
          <w:i/>
          <w:color w:val="2E74B5" w:themeColor="accent5" w:themeShade="BF"/>
          <w:sz w:val="22"/>
          <w:szCs w:val="22"/>
          <w:u w:val="single"/>
          <w:shd w:val="clear" w:color="auto" w:fill="FFFFFF"/>
        </w:rPr>
        <w:t>IMPORTANT</w:t>
      </w:r>
      <w:r w:rsidRPr="006D1FA3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u w:val="single"/>
          <w:shd w:val="clear" w:color="auto" w:fill="FFFFFF"/>
        </w:rPr>
        <w:t>:</w:t>
      </w:r>
      <w:r w:rsidRPr="006D1FA3">
        <w:rPr>
          <w:rFonts w:ascii="Times New Roman" w:eastAsia="Times New Roman" w:hAnsi="Times New Roman" w:cs="Times New Roman"/>
          <w:i/>
          <w:color w:val="2E74B5" w:themeColor="accent5" w:themeShade="BF"/>
          <w:sz w:val="22"/>
          <w:szCs w:val="22"/>
          <w:shd w:val="clear" w:color="auto" w:fill="FFFFFF"/>
        </w:rPr>
        <w:t xml:space="preserve"> Once you receive your Username and Password via email, make sure you write it down and save it for reference. It will not be shown again.</w:t>
      </w:r>
    </w:p>
    <w:p w14:paraId="39BCA75E" w14:textId="7BF657DE" w:rsidR="005D44A1" w:rsidRDefault="00D56FDD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  <w:pict w14:anchorId="27017493">
          <v:rect id="_x0000_i1028" style="width:0;height:1.5pt" o:hralign="center" o:hrstd="t" o:hr="t" fillcolor="#a0a0a0" stroked="f"/>
        </w:pict>
      </w:r>
    </w:p>
    <w:p w14:paraId="3495E4A6" w14:textId="744646D4" w:rsidR="00834439" w:rsidRDefault="00834439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</w:p>
    <w:p w14:paraId="47182B0D" w14:textId="072D2255" w:rsidR="00834439" w:rsidRDefault="00834439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</w:p>
    <w:p w14:paraId="698AC4A8" w14:textId="5FAD92DB" w:rsidR="00834439" w:rsidRDefault="00834439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</w:p>
    <w:p w14:paraId="20E7BF37" w14:textId="571838FB" w:rsidR="00834439" w:rsidRDefault="00834439" w:rsidP="005D44A1">
      <w:pPr>
        <w:pStyle w:val="NoSpacing"/>
        <w:spacing w:before="0"/>
        <w:ind w:left="9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</w:p>
    <w:p w14:paraId="574ED0AC" w14:textId="77777777" w:rsidR="00834439" w:rsidRPr="005D44A1" w:rsidRDefault="00834439" w:rsidP="005D44A1">
      <w:pPr>
        <w:pStyle w:val="NoSpacing"/>
        <w:spacing w:before="0"/>
        <w:ind w:left="90"/>
        <w:rPr>
          <w:rFonts w:ascii="Times New Roman" w:hAnsi="Times New Roman" w:cs="Times New Roman"/>
          <w:i/>
          <w:color w:val="auto"/>
          <w:sz w:val="22"/>
          <w:szCs w:val="22"/>
        </w:rPr>
      </w:pPr>
    </w:p>
    <w:p w14:paraId="643BB89D" w14:textId="4CBB55DE" w:rsidR="00834439" w:rsidRDefault="00834439" w:rsidP="000C029C">
      <w:pPr>
        <w:pStyle w:val="NoSpacing"/>
        <w:spacing w:before="0"/>
        <w:rPr>
          <w:noProof/>
          <w:lang w:eastAsia="en-US"/>
        </w:rPr>
      </w:pPr>
    </w:p>
    <w:p w14:paraId="49D9F167" w14:textId="77777777" w:rsidR="00453AA0" w:rsidRDefault="00453AA0" w:rsidP="000C029C">
      <w:pPr>
        <w:pStyle w:val="NoSpacing"/>
        <w:spacing w:before="0"/>
        <w:rPr>
          <w:noProof/>
          <w:lang w:eastAsia="en-US"/>
        </w:rPr>
      </w:pPr>
    </w:p>
    <w:p w14:paraId="4BBF1873" w14:textId="1A4463F4" w:rsidR="00834439" w:rsidRPr="002F656F" w:rsidRDefault="00453AA0" w:rsidP="00C67178">
      <w:pPr>
        <w:pStyle w:val="NoSpacing"/>
        <w:numPr>
          <w:ilvl w:val="0"/>
          <w:numId w:val="16"/>
        </w:numPr>
        <w:spacing w:before="0"/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>Enter</w:t>
      </w:r>
      <w:r w:rsidR="00834439" w:rsidRPr="002F656F"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 xml:space="preserve"> the Username and Password you received via email</w:t>
      </w:r>
      <w:r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 xml:space="preserve"> and click </w:t>
      </w:r>
      <w:r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>Sign In.</w:t>
      </w:r>
    </w:p>
    <w:p w14:paraId="3273FBCD" w14:textId="77777777" w:rsidR="00834439" w:rsidRDefault="00834439" w:rsidP="000C029C">
      <w:pPr>
        <w:pStyle w:val="NoSpacing"/>
        <w:spacing w:before="0"/>
        <w:rPr>
          <w:noProof/>
          <w:lang w:eastAsia="en-US"/>
        </w:rPr>
      </w:pPr>
    </w:p>
    <w:p w14:paraId="22735C2E" w14:textId="30FE6B3E" w:rsidR="00DF7CCA" w:rsidRDefault="00834439" w:rsidP="00453AA0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3E71E58A" wp14:editId="5590B8A8">
            <wp:extent cx="5131597" cy="249381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7883" cy="25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F2E1" w14:textId="77777777" w:rsidR="00834439" w:rsidRDefault="00834439" w:rsidP="00834439">
      <w:pPr>
        <w:pStyle w:val="NoSpacing"/>
        <w:spacing w:before="0"/>
        <w:ind w:left="270"/>
        <w:rPr>
          <w:rFonts w:ascii="Times New Roman" w:hAnsi="Times New Roman" w:cs="Times New Roman"/>
          <w:color w:val="auto"/>
          <w:sz w:val="22"/>
          <w:szCs w:val="22"/>
        </w:rPr>
      </w:pPr>
    </w:p>
    <w:p w14:paraId="142839EE" w14:textId="4C3908CC" w:rsidR="00DF5DB9" w:rsidRPr="00DF5DB9" w:rsidRDefault="00DF5DB9" w:rsidP="000C029C">
      <w:pPr>
        <w:pStyle w:val="NoSpacing"/>
        <w:spacing w:before="0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DF5DB9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Online Enrollment Application </w:t>
      </w:r>
    </w:p>
    <w:p w14:paraId="0582431D" w14:textId="14E7EDFA" w:rsidR="00DF7CCA" w:rsidRDefault="00834439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F5DB9">
        <w:rPr>
          <w:rFonts w:ascii="Times New Roman" w:hAnsi="Times New Roman" w:cs="Times New Roman"/>
          <w:b/>
          <w:color w:val="0070C0"/>
          <w:sz w:val="26"/>
          <w:szCs w:val="26"/>
        </w:rPr>
        <w:t>STEP 1: Student Information</w:t>
      </w:r>
    </w:p>
    <w:p w14:paraId="20A14027" w14:textId="77777777" w:rsidR="00DF5DB9" w:rsidRPr="00DF5DB9" w:rsidRDefault="00DF5DB9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14:paraId="678C2EC9" w14:textId="583F9B73" w:rsidR="00834439" w:rsidRDefault="00834439" w:rsidP="00834439">
      <w:pPr>
        <w:pStyle w:val="NoSpacing"/>
        <w:numPr>
          <w:ilvl w:val="0"/>
          <w:numId w:val="8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Enter </w:t>
      </w:r>
      <w:r w:rsidRPr="00623DC7">
        <w:rPr>
          <w:rFonts w:ascii="Times New Roman" w:hAnsi="Times New Roman" w:cs="Times New Roman"/>
          <w:b/>
          <w:color w:val="auto"/>
          <w:sz w:val="22"/>
          <w:szCs w:val="22"/>
        </w:rPr>
        <w:t>all required fields (*).</w:t>
      </w:r>
    </w:p>
    <w:p w14:paraId="1B3B5EA0" w14:textId="714C0DC4" w:rsidR="00DF5DB9" w:rsidRDefault="00DF5DB9" w:rsidP="00834439">
      <w:pPr>
        <w:pStyle w:val="NoSpacing"/>
        <w:numPr>
          <w:ilvl w:val="0"/>
          <w:numId w:val="8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Select the </w:t>
      </w:r>
      <w:r w:rsidRPr="00DF5DB9">
        <w:rPr>
          <w:rFonts w:ascii="Times New Roman" w:hAnsi="Times New Roman" w:cs="Times New Roman"/>
          <w:b/>
          <w:color w:val="auto"/>
          <w:sz w:val="22"/>
          <w:szCs w:val="22"/>
        </w:rPr>
        <w:t>School Year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you are enrolling your child into.</w:t>
      </w:r>
    </w:p>
    <w:p w14:paraId="750277F5" w14:textId="77777777" w:rsidR="00834439" w:rsidRDefault="00834439" w:rsidP="00834439">
      <w:pPr>
        <w:pStyle w:val="NoSpacing"/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14:paraId="555EBD69" w14:textId="4072223F" w:rsidR="00DF7CCA" w:rsidRDefault="00DF7CCA" w:rsidP="00DF5DB9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495FD2A0" wp14:editId="7969506F">
            <wp:extent cx="5708073" cy="3268302"/>
            <wp:effectExtent l="0" t="0" r="698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886" cy="327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B44F" w14:textId="200E2549" w:rsidR="009A7C9C" w:rsidRDefault="009A7C9C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59B92627" w14:textId="6BAE3EEE" w:rsidR="009A7C9C" w:rsidRDefault="009A7C9C" w:rsidP="009A7C9C">
      <w:pPr>
        <w:pStyle w:val="NoSpacing"/>
        <w:numPr>
          <w:ilvl w:val="0"/>
          <w:numId w:val="8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Once you enter your student’s birth date, the system will automatically calculate the expected grade level. Read the message and </w:t>
      </w:r>
      <w:r w:rsidR="00DF5DB9" w:rsidRPr="00DF5DB9">
        <w:rPr>
          <w:rFonts w:ascii="Times New Roman" w:hAnsi="Times New Roman" w:cs="Times New Roman"/>
          <w:color w:val="auto"/>
          <w:sz w:val="22"/>
          <w:szCs w:val="22"/>
        </w:rPr>
        <w:t>c</w:t>
      </w:r>
      <w:r w:rsidRPr="00DF5DB9">
        <w:rPr>
          <w:rFonts w:ascii="Times New Roman" w:hAnsi="Times New Roman" w:cs="Times New Roman"/>
          <w:color w:val="auto"/>
          <w:sz w:val="22"/>
          <w:szCs w:val="22"/>
        </w:rPr>
        <w:t>lick</w:t>
      </w:r>
      <w:r w:rsidRPr="009A7C9C">
        <w:rPr>
          <w:rFonts w:ascii="Times New Roman" w:hAnsi="Times New Roman" w:cs="Times New Roman"/>
          <w:b/>
          <w:color w:val="auto"/>
          <w:sz w:val="22"/>
          <w:szCs w:val="22"/>
        </w:rPr>
        <w:t xml:space="preserve"> OK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DAAE423" w14:textId="77777777" w:rsidR="009A7C9C" w:rsidRDefault="009A7C9C" w:rsidP="009A7C9C">
      <w:pPr>
        <w:pStyle w:val="NoSpacing"/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14:paraId="07BDAACE" w14:textId="0B0B453A" w:rsidR="00DF7CCA" w:rsidRDefault="009A7C9C" w:rsidP="00DF5DB9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063B62D1" wp14:editId="660AF2A3">
            <wp:extent cx="5943600" cy="14027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88BA" w14:textId="6276144A" w:rsidR="009A7C9C" w:rsidRDefault="009A7C9C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179EA201" w14:textId="239360E9" w:rsidR="009A7C9C" w:rsidRDefault="009A7C9C" w:rsidP="009A7C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F5DB9">
        <w:rPr>
          <w:rFonts w:ascii="Times New Roman" w:hAnsi="Times New Roman" w:cs="Times New Roman"/>
          <w:b/>
          <w:color w:val="0070C0"/>
          <w:sz w:val="26"/>
          <w:szCs w:val="26"/>
        </w:rPr>
        <w:t>STEP 2: Family/Guardian Information</w:t>
      </w:r>
    </w:p>
    <w:p w14:paraId="67F98C34" w14:textId="77777777" w:rsidR="00DF5DB9" w:rsidRPr="00DF5DB9" w:rsidRDefault="00DF5DB9" w:rsidP="009A7C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14:paraId="7C7CC546" w14:textId="6A9FD185" w:rsidR="009A7C9C" w:rsidRPr="00623DC7" w:rsidRDefault="009A7C9C" w:rsidP="009A7C9C">
      <w:pPr>
        <w:pStyle w:val="NoSpacing"/>
        <w:numPr>
          <w:ilvl w:val="0"/>
          <w:numId w:val="9"/>
        </w:numPr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9A7C9C">
        <w:rPr>
          <w:rFonts w:ascii="Times New Roman" w:hAnsi="Times New Roman" w:cs="Times New Roman"/>
          <w:color w:val="auto"/>
          <w:sz w:val="22"/>
          <w:szCs w:val="22"/>
        </w:rPr>
        <w:t xml:space="preserve">Enter </w:t>
      </w:r>
      <w:r w:rsidRPr="00623DC7">
        <w:rPr>
          <w:rFonts w:ascii="Times New Roman" w:hAnsi="Times New Roman" w:cs="Times New Roman"/>
          <w:b/>
          <w:color w:val="auto"/>
          <w:sz w:val="22"/>
          <w:szCs w:val="22"/>
        </w:rPr>
        <w:t>all required fields (*).</w:t>
      </w:r>
    </w:p>
    <w:p w14:paraId="1035B8D5" w14:textId="417F9B63" w:rsidR="009A7C9C" w:rsidRDefault="009A7C9C" w:rsidP="009A7C9C">
      <w:pPr>
        <w:pStyle w:val="NoSpacing"/>
        <w:numPr>
          <w:ilvl w:val="0"/>
          <w:numId w:val="9"/>
        </w:numPr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To add more than one guardian</w:t>
      </w:r>
      <w:r w:rsidR="00DF5DB9">
        <w:rPr>
          <w:rFonts w:ascii="Times New Roman" w:hAnsi="Times New Roman" w:cs="Times New Roman"/>
          <w:color w:val="auto"/>
          <w:sz w:val="22"/>
          <w:szCs w:val="22"/>
        </w:rPr>
        <w:t xml:space="preserve"> click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A7C9C">
        <w:rPr>
          <w:rFonts w:ascii="Times New Roman" w:hAnsi="Times New Roman" w:cs="Times New Roman"/>
          <w:b/>
          <w:color w:val="auto"/>
          <w:sz w:val="22"/>
          <w:szCs w:val="22"/>
        </w:rPr>
        <w:t xml:space="preserve">Yes, I want to Add another Legal Guardian who lives at </w:t>
      </w:r>
      <w:r w:rsidR="00DF5DB9">
        <w:rPr>
          <w:rFonts w:ascii="Times New Roman" w:hAnsi="Times New Roman" w:cs="Times New Roman"/>
          <w:b/>
          <w:color w:val="auto"/>
          <w:sz w:val="22"/>
          <w:szCs w:val="22"/>
        </w:rPr>
        <w:t>this address</w:t>
      </w:r>
      <w:r w:rsidR="00DF5DB9">
        <w:rPr>
          <w:rFonts w:ascii="Times New Roman" w:hAnsi="Times New Roman" w:cs="Times New Roman"/>
          <w:color w:val="auto"/>
          <w:sz w:val="22"/>
          <w:szCs w:val="22"/>
        </w:rPr>
        <w:t xml:space="preserve">; otherwise, click </w:t>
      </w:r>
      <w:r w:rsidR="00DF5DB9">
        <w:rPr>
          <w:rFonts w:ascii="Times New Roman" w:hAnsi="Times New Roman" w:cs="Times New Roman"/>
          <w:b/>
          <w:color w:val="auto"/>
          <w:sz w:val="22"/>
          <w:szCs w:val="22"/>
        </w:rPr>
        <w:t>No other Legal Guardians live at this address</w:t>
      </w:r>
      <w:r w:rsidR="00DF5DB9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A9EC5C1" w14:textId="77777777" w:rsidR="009A7C9C" w:rsidRDefault="009A7C9C" w:rsidP="009A7C9C">
      <w:pPr>
        <w:pStyle w:val="NoSpacing"/>
        <w:spacing w:before="0"/>
        <w:ind w:left="720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4F3C672" w14:textId="38AD4602" w:rsidR="009A7C9C" w:rsidRPr="009A7C9C" w:rsidRDefault="009A7C9C" w:rsidP="00DF5DB9">
      <w:pPr>
        <w:pStyle w:val="NoSpacing"/>
        <w:spacing w:before="0"/>
        <w:ind w:left="360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6A63923E" wp14:editId="318CDBA4">
            <wp:extent cx="5943600" cy="39401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0D35" w14:textId="2BA612A2" w:rsidR="00DF7CCA" w:rsidRDefault="00DF7CCA" w:rsidP="000C029C">
      <w:pPr>
        <w:pStyle w:val="NoSpacing"/>
        <w:spacing w:before="0"/>
        <w:rPr>
          <w:noProof/>
          <w:lang w:eastAsia="en-US"/>
        </w:rPr>
      </w:pPr>
    </w:p>
    <w:p w14:paraId="1D25A214" w14:textId="3AFA61D0" w:rsidR="002F656F" w:rsidRDefault="002F656F" w:rsidP="000C029C">
      <w:pPr>
        <w:pStyle w:val="NoSpacing"/>
        <w:spacing w:before="0"/>
        <w:rPr>
          <w:noProof/>
          <w:lang w:eastAsia="en-US"/>
        </w:rPr>
      </w:pPr>
    </w:p>
    <w:p w14:paraId="38BC1B5B" w14:textId="48872C6F" w:rsidR="009A7C9C" w:rsidRPr="00B66EC3" w:rsidRDefault="00863E16" w:rsidP="00863E16">
      <w:pPr>
        <w:pStyle w:val="NoSpacing"/>
        <w:numPr>
          <w:ilvl w:val="0"/>
          <w:numId w:val="9"/>
        </w:numPr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66EC3"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>After all guardians are entered, click</w:t>
      </w:r>
      <w:r w:rsidR="00623DC7"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 xml:space="preserve"> </w:t>
      </w:r>
      <w:r w:rsidRPr="00B66EC3"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 xml:space="preserve">No, Complete Step 2 and move to Step 3: </w:t>
      </w:r>
      <w:r w:rsidR="00631447" w:rsidRPr="00B66EC3"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>Medical/Dental Information</w:t>
      </w:r>
      <w:r w:rsidRPr="00B66EC3"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>.</w:t>
      </w:r>
    </w:p>
    <w:p w14:paraId="3C7DFB65" w14:textId="123F7E21" w:rsidR="00DF7CCA" w:rsidRDefault="00863E16" w:rsidP="00DF5DB9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77E84E94" wp14:editId="67DAB43C">
            <wp:extent cx="5943600" cy="853440"/>
            <wp:effectExtent l="171450" t="171450" r="171450" b="1943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0CBB4F0" w14:textId="77777777" w:rsidR="00DF5DB9" w:rsidRDefault="00DF5DB9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14:paraId="28D66266" w14:textId="3F22455C" w:rsidR="00863E16" w:rsidRDefault="00863E16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DF5DB9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STEP 3: </w:t>
      </w:r>
      <w:r w:rsidR="00631447" w:rsidRPr="00DF5DB9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Medical/Dental Information </w:t>
      </w:r>
    </w:p>
    <w:p w14:paraId="769EB283" w14:textId="77777777" w:rsidR="00DF5DB9" w:rsidRPr="00DF5DB9" w:rsidRDefault="00DF5DB9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14:paraId="2607884A" w14:textId="1D68ED83" w:rsidR="00863E16" w:rsidRDefault="00863E16" w:rsidP="00863E16">
      <w:pPr>
        <w:pStyle w:val="NoSpacing"/>
        <w:numPr>
          <w:ilvl w:val="0"/>
          <w:numId w:val="10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Enter 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>all required fields (</w:t>
      </w:r>
      <w:r w:rsidRPr="00623DC7">
        <w:rPr>
          <w:rFonts w:ascii="Times New Roman" w:hAnsi="Times New Roman" w:cs="Times New Roman"/>
          <w:b/>
          <w:color w:val="auto"/>
          <w:sz w:val="22"/>
          <w:szCs w:val="22"/>
        </w:rPr>
        <w:t>*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>).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5D6C7D80" w14:textId="2D99B786" w:rsidR="00623DC7" w:rsidRDefault="00623DC7" w:rsidP="00863E16">
      <w:pPr>
        <w:pStyle w:val="NoSpacing"/>
        <w:numPr>
          <w:ilvl w:val="0"/>
          <w:numId w:val="10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Click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Complete Step 3 and move to Step 4: Emergency Contact Information.</w:t>
      </w:r>
    </w:p>
    <w:p w14:paraId="6CAE5B0A" w14:textId="77777777" w:rsidR="00863E16" w:rsidRDefault="00863E16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0616E222" w14:textId="72D5FEE6" w:rsidR="00DF7CCA" w:rsidRDefault="0063144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5CB8EF6F" wp14:editId="3D7AAF00">
            <wp:extent cx="6305384" cy="133477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1261" cy="133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ABDA" w14:textId="68086326" w:rsidR="00631447" w:rsidRDefault="00631447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24D09B26" w14:textId="19798615" w:rsidR="00631447" w:rsidRPr="00623DC7" w:rsidRDefault="00631447" w:rsidP="00631447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623DC7">
        <w:rPr>
          <w:rFonts w:ascii="Times New Roman" w:hAnsi="Times New Roman" w:cs="Times New Roman"/>
          <w:b/>
          <w:color w:val="0070C0"/>
          <w:sz w:val="26"/>
          <w:szCs w:val="26"/>
        </w:rPr>
        <w:t>STEP 4: Emergency Contact</w:t>
      </w:r>
      <w:r w:rsidR="00623DC7" w:rsidRPr="00623DC7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Information</w:t>
      </w:r>
    </w:p>
    <w:p w14:paraId="6619A11A" w14:textId="77777777" w:rsidR="00623DC7" w:rsidRDefault="00623DC7" w:rsidP="00631447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5BB3E3AA" w14:textId="297B5CA3" w:rsidR="00631447" w:rsidRPr="00631447" w:rsidRDefault="00631447" w:rsidP="00631447">
      <w:pPr>
        <w:pStyle w:val="NoSpacing"/>
        <w:numPr>
          <w:ilvl w:val="0"/>
          <w:numId w:val="13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Enter 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>all required fields (</w:t>
      </w:r>
      <w:r w:rsidRPr="00623DC7">
        <w:rPr>
          <w:rFonts w:ascii="Times New Roman" w:hAnsi="Times New Roman" w:cs="Times New Roman"/>
          <w:b/>
          <w:color w:val="auto"/>
          <w:sz w:val="22"/>
          <w:szCs w:val="22"/>
        </w:rPr>
        <w:t>*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>).</w:t>
      </w:r>
    </w:p>
    <w:p w14:paraId="3067D62C" w14:textId="6A078719" w:rsidR="00631447" w:rsidRPr="00863E16" w:rsidRDefault="00631447" w:rsidP="00631447">
      <w:pPr>
        <w:pStyle w:val="NoSpacing"/>
        <w:numPr>
          <w:ilvl w:val="0"/>
          <w:numId w:val="13"/>
        </w:numPr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To add more than on emergency contact, click 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>Yes, I want to Add another Emergency Contact Record.</w:t>
      </w:r>
    </w:p>
    <w:p w14:paraId="7C9D92D5" w14:textId="4F440B7D" w:rsidR="00631447" w:rsidRPr="00631447" w:rsidRDefault="00631447" w:rsidP="00631447">
      <w:pPr>
        <w:pStyle w:val="NoSpacing"/>
        <w:numPr>
          <w:ilvl w:val="0"/>
          <w:numId w:val="13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After all emergency contacts are entered, click 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 xml:space="preserve">No, Complete Step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r w:rsidRPr="00863E1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and move to Step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 5: Immunization Information.</w:t>
      </w:r>
    </w:p>
    <w:p w14:paraId="08C1CF5B" w14:textId="77777777" w:rsidR="00631447" w:rsidRPr="00631447" w:rsidRDefault="00631447" w:rsidP="00631447">
      <w:pPr>
        <w:pStyle w:val="NoSpacing"/>
        <w:spacing w:before="0"/>
        <w:ind w:left="720"/>
        <w:rPr>
          <w:rFonts w:ascii="Times New Roman" w:hAnsi="Times New Roman" w:cs="Times New Roman"/>
          <w:color w:val="auto"/>
          <w:sz w:val="22"/>
          <w:szCs w:val="22"/>
        </w:rPr>
      </w:pPr>
    </w:p>
    <w:p w14:paraId="329A5A21" w14:textId="00799FA4" w:rsidR="00631447" w:rsidRDefault="0063144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4A5946FA" wp14:editId="69F6E761">
            <wp:extent cx="6304915" cy="718820"/>
            <wp:effectExtent l="0" t="0" r="63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7099" cy="71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1943" w14:textId="4D4C1281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7A6ECB22" w14:textId="0773C341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7F16374D" w14:textId="12548900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50187A93" w14:textId="56232E5F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1EB6CB9B" w14:textId="65ADABA9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529F4EA1" w14:textId="44986755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25C0F07D" w14:textId="75D69F42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45A89B7D" w14:textId="77777777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1BAF65E4" w14:textId="19F7A48E" w:rsidR="00230CDB" w:rsidRDefault="00230CDB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4C708E03" w14:textId="67C09025" w:rsidR="004C5923" w:rsidRDefault="004C5923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623DC7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STEP 5: Immunization Information </w:t>
      </w:r>
    </w:p>
    <w:p w14:paraId="79191EEA" w14:textId="77777777" w:rsidR="00623DC7" w:rsidRPr="00623DC7" w:rsidRDefault="00623DC7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2"/>
          <w:szCs w:val="22"/>
        </w:rPr>
      </w:pPr>
    </w:p>
    <w:p w14:paraId="5D3799C9" w14:textId="371C0DCA" w:rsidR="004C5923" w:rsidRDefault="004C5923" w:rsidP="004C5923">
      <w:pPr>
        <w:pStyle w:val="NoSpacing"/>
        <w:numPr>
          <w:ilvl w:val="0"/>
          <w:numId w:val="14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If your child has had chickenpox, check the box and fill in the date of the illness.</w:t>
      </w:r>
    </w:p>
    <w:p w14:paraId="4A49CCC2" w14:textId="417E00B1" w:rsidR="004C5923" w:rsidRPr="004C5923" w:rsidRDefault="004C5923" w:rsidP="004C5923">
      <w:pPr>
        <w:pStyle w:val="NoSpacing"/>
        <w:numPr>
          <w:ilvl w:val="0"/>
          <w:numId w:val="14"/>
        </w:numPr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Click </w:t>
      </w:r>
      <w:r w:rsidRPr="004C5923">
        <w:rPr>
          <w:rFonts w:ascii="Times New Roman" w:hAnsi="Times New Roman" w:cs="Times New Roman"/>
          <w:b/>
          <w:color w:val="auto"/>
          <w:sz w:val="22"/>
          <w:szCs w:val="22"/>
        </w:rPr>
        <w:t>Complete Step 5 and move to Step 6: Requested Documents.</w:t>
      </w:r>
    </w:p>
    <w:p w14:paraId="4A785104" w14:textId="03411988" w:rsidR="004C5923" w:rsidRDefault="004C5923" w:rsidP="004C5923">
      <w:pPr>
        <w:pStyle w:val="NoSpacing"/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737D34AB" w14:textId="2F21974B" w:rsidR="004C5923" w:rsidRDefault="004C5923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36B5F190" wp14:editId="38B636A2">
            <wp:extent cx="6304915" cy="1214120"/>
            <wp:effectExtent l="0" t="0" r="63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6546" cy="12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62FC" w14:textId="77777777" w:rsidR="004C5923" w:rsidRDefault="004C5923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22F8A0F9" w14:textId="3D12622F" w:rsidR="00230CDB" w:rsidRDefault="004C5923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623DC7">
        <w:rPr>
          <w:rFonts w:ascii="Times New Roman" w:hAnsi="Times New Roman" w:cs="Times New Roman"/>
          <w:b/>
          <w:color w:val="0070C0"/>
          <w:sz w:val="26"/>
          <w:szCs w:val="26"/>
        </w:rPr>
        <w:t>STEP 6</w:t>
      </w:r>
      <w:r w:rsidR="00230CDB" w:rsidRPr="00623DC7">
        <w:rPr>
          <w:rFonts w:ascii="Times New Roman" w:hAnsi="Times New Roman" w:cs="Times New Roman"/>
          <w:b/>
          <w:color w:val="0070C0"/>
          <w:sz w:val="26"/>
          <w:szCs w:val="26"/>
        </w:rPr>
        <w:t>: Requested Documents</w:t>
      </w:r>
    </w:p>
    <w:p w14:paraId="054D7E9E" w14:textId="77777777" w:rsidR="00623DC7" w:rsidRPr="00623DC7" w:rsidRDefault="00623DC7" w:rsidP="000C029C">
      <w:pPr>
        <w:pStyle w:val="NoSpacing"/>
        <w:spacing w:before="0"/>
        <w:rPr>
          <w:rFonts w:ascii="Times New Roman" w:hAnsi="Times New Roman" w:cs="Times New Roman"/>
          <w:b/>
          <w:color w:val="0070C0"/>
          <w:sz w:val="22"/>
          <w:szCs w:val="22"/>
        </w:rPr>
      </w:pPr>
    </w:p>
    <w:p w14:paraId="697A1A48" w14:textId="43B454B2" w:rsidR="00230CDB" w:rsidRDefault="00D56FDD" w:rsidP="00230CDB">
      <w:pPr>
        <w:pStyle w:val="NoSpacing"/>
        <w:spacing w:before="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  <w:lastRenderedPageBreak/>
        <w:pict w14:anchorId="05A62C83">
          <v:rect id="_x0000_i1029" style="width:0;height:1.5pt" o:hralign="center" o:hrstd="t" o:hr="t" fillcolor="#a0a0a0" stroked="f"/>
        </w:pict>
      </w:r>
    </w:p>
    <w:p w14:paraId="78220A80" w14:textId="6C491C51" w:rsidR="00230CDB" w:rsidRPr="00623DC7" w:rsidRDefault="00230CDB" w:rsidP="00230CDB">
      <w:pPr>
        <w:pStyle w:val="NoSpacing"/>
        <w:spacing w:before="0"/>
        <w:rPr>
          <w:rFonts w:ascii="Times New Roman" w:eastAsia="Times New Roman" w:hAnsi="Times New Roman" w:cs="Times New Roman"/>
          <w:i/>
          <w:color w:val="0070C0"/>
          <w:sz w:val="22"/>
          <w:szCs w:val="22"/>
          <w:shd w:val="clear" w:color="auto" w:fill="FFFFFF"/>
        </w:rPr>
      </w:pPr>
      <w:r w:rsidRPr="00623DC7">
        <w:rPr>
          <w:rFonts w:ascii="Times New Roman" w:eastAsia="Times New Roman" w:hAnsi="Times New Roman" w:cs="Times New Roman"/>
          <w:b/>
          <w:i/>
          <w:color w:val="0070C0"/>
          <w:sz w:val="22"/>
          <w:szCs w:val="22"/>
          <w:u w:val="single"/>
          <w:shd w:val="clear" w:color="auto" w:fill="FFFFFF"/>
        </w:rPr>
        <w:t>IMPORTANT</w:t>
      </w:r>
      <w:r w:rsidRP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u w:val="single"/>
          <w:shd w:val="clear" w:color="auto" w:fill="FFFFFF"/>
        </w:rPr>
        <w:t>:</w:t>
      </w:r>
      <w:r w:rsidRP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shd w:val="clear" w:color="auto" w:fill="FFFFFF"/>
        </w:rPr>
        <w:t xml:space="preserve"> You may upload a copy of your student’s birth certificate</w:t>
      </w:r>
      <w:r w:rsidR="004C5923" w:rsidRP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shd w:val="clear" w:color="auto" w:fill="FFFFFF"/>
        </w:rPr>
        <w:t>, immunization records, proof of residency, social security care, and other</w:t>
      </w:r>
      <w:r w:rsid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shd w:val="clear" w:color="auto" w:fill="FFFFFF"/>
        </w:rPr>
        <w:t xml:space="preserve"> documents as needed</w:t>
      </w:r>
      <w:r w:rsidRP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shd w:val="clear" w:color="auto" w:fill="FFFFFF"/>
        </w:rPr>
        <w:t xml:space="preserve">. </w:t>
      </w:r>
      <w:r w:rsid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highlight w:val="yellow"/>
          <w:shd w:val="clear" w:color="auto" w:fill="FFFFFF"/>
        </w:rPr>
        <w:t>However</w:t>
      </w:r>
      <w:r w:rsidRPr="00623DC7">
        <w:rPr>
          <w:rFonts w:ascii="Times New Roman" w:eastAsia="Times New Roman" w:hAnsi="Times New Roman" w:cs="Times New Roman"/>
          <w:i/>
          <w:color w:val="0070C0"/>
          <w:sz w:val="22"/>
          <w:szCs w:val="22"/>
          <w:highlight w:val="yellow"/>
          <w:shd w:val="clear" w:color="auto" w:fill="FFFFFF"/>
        </w:rPr>
        <w:t>, you must bring the original birth certificate to the school for verification</w:t>
      </w:r>
    </w:p>
    <w:p w14:paraId="0A58827F" w14:textId="4BD04FC7" w:rsidR="00230CDB" w:rsidRDefault="00D56FDD" w:rsidP="00230CDB">
      <w:pPr>
        <w:pStyle w:val="NoSpacing"/>
        <w:spacing w:before="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  <w:pict w14:anchorId="2D2AB914">
          <v:rect id="_x0000_i1030" style="width:0;height:1.5pt" o:hralign="center" o:hrstd="t" o:hr="t" fillcolor="#a0a0a0" stroked="f"/>
        </w:pict>
      </w:r>
    </w:p>
    <w:p w14:paraId="119164FB" w14:textId="77777777" w:rsidR="00623DC7" w:rsidRDefault="00623DC7" w:rsidP="00230CDB">
      <w:pPr>
        <w:pStyle w:val="NoSpacing"/>
        <w:spacing w:before="0"/>
        <w:rPr>
          <w:rFonts w:ascii="Times New Roman" w:eastAsia="Times New Roman" w:hAnsi="Times New Roman" w:cs="Times New Roman"/>
          <w:color w:val="666666"/>
          <w:sz w:val="22"/>
          <w:szCs w:val="22"/>
          <w:shd w:val="clear" w:color="auto" w:fill="FFFFFF"/>
        </w:rPr>
      </w:pPr>
    </w:p>
    <w:p w14:paraId="6221FF8C" w14:textId="3FF6FBB1" w:rsidR="00230CDB" w:rsidRPr="002F656F" w:rsidRDefault="00230CDB" w:rsidP="00230CDB">
      <w:pPr>
        <w:pStyle w:val="NoSpacing"/>
        <w:numPr>
          <w:ilvl w:val="0"/>
          <w:numId w:val="12"/>
        </w:numPr>
        <w:spacing w:before="0"/>
        <w:rPr>
          <w:rFonts w:ascii="Times New Roman" w:eastAsia="Times New Roman" w:hAnsi="Times New Roman" w:cs="Times New Roman"/>
          <w:i/>
          <w:color w:val="auto"/>
          <w:sz w:val="22"/>
          <w:szCs w:val="22"/>
          <w:shd w:val="clear" w:color="auto" w:fill="FFFFFF"/>
        </w:rPr>
      </w:pPr>
      <w:r w:rsidRPr="002F656F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shd w:val="clear" w:color="auto" w:fill="FFFFFF"/>
        </w:rPr>
        <w:t>OPTIONAL:</w:t>
      </w:r>
      <w:r w:rsidRPr="002F656F"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Upload </w:t>
      </w:r>
      <w:r w:rsidR="00623DC7"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>documents as needed</w:t>
      </w:r>
      <w:r w:rsidRPr="002F656F"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by clicking </w:t>
      </w:r>
      <w:r w:rsidR="004C5923" w:rsidRPr="002F656F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>Choose File</w:t>
      </w:r>
      <w:r w:rsidR="00623DC7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>.</w:t>
      </w:r>
      <w:r w:rsidRPr="002F656F"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</w:t>
      </w:r>
    </w:p>
    <w:p w14:paraId="23801B1D" w14:textId="6FFD6F76" w:rsidR="00230CDB" w:rsidRPr="002F656F" w:rsidRDefault="00623DC7" w:rsidP="00230CDB">
      <w:pPr>
        <w:pStyle w:val="NoSpacing"/>
        <w:numPr>
          <w:ilvl w:val="0"/>
          <w:numId w:val="12"/>
        </w:numPr>
        <w:spacing w:before="0"/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>After all documents have been</w:t>
      </w:r>
      <w:r w:rsidR="00230CDB" w:rsidRPr="002F656F">
        <w:rPr>
          <w:rFonts w:ascii="Times New Roman" w:eastAsia="Times New Roman" w:hAnsi="Times New Roman" w:cs="Times New Roman"/>
          <w:color w:val="auto"/>
          <w:sz w:val="22"/>
          <w:szCs w:val="22"/>
          <w:shd w:val="clear" w:color="auto" w:fill="FFFFFF"/>
        </w:rPr>
        <w:t xml:space="preserve"> uploaded, click </w:t>
      </w:r>
      <w:r w:rsidR="00230CDB" w:rsidRPr="002F656F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 xml:space="preserve">Complete Step </w:t>
      </w:r>
      <w:r w:rsidR="004C5923" w:rsidRPr="002F656F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>6</w:t>
      </w:r>
      <w:r w:rsidR="00230CDB" w:rsidRPr="002F656F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 xml:space="preserve"> and move to Step </w:t>
      </w:r>
      <w:r w:rsidR="004C5923" w:rsidRPr="002F656F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>7</w:t>
      </w:r>
      <w:r w:rsidR="00230CDB" w:rsidRPr="002F656F">
        <w:rPr>
          <w:rFonts w:ascii="Times New Roman" w:eastAsia="Times New Roman" w:hAnsi="Times New Roman" w:cs="Times New Roman"/>
          <w:b/>
          <w:color w:val="auto"/>
          <w:sz w:val="22"/>
          <w:szCs w:val="22"/>
          <w:shd w:val="clear" w:color="auto" w:fill="FFFFFF"/>
        </w:rPr>
        <w:t>: Additional District Forms.</w:t>
      </w:r>
    </w:p>
    <w:p w14:paraId="1F0737DA" w14:textId="1E430384" w:rsidR="00DF7CCA" w:rsidRDefault="00DF7CCA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0BEA9415" w14:textId="15769EF5" w:rsidR="00DF7CCA" w:rsidRDefault="004C5923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2C2D466C" wp14:editId="6547A850">
            <wp:extent cx="6217920" cy="1542553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3846" cy="154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D86D" w14:textId="21C782A6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7DEBE4DB" w14:textId="5DB7B27F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6B47A599" w14:textId="36A8DB43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06F07CC6" w14:textId="52EF6CD4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462EE3FF" w14:textId="0FED8575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2625887C" w14:textId="08F1D29E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4029BB82" w14:textId="1C0B4857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77E2EA79" w14:textId="574A1EFD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5193B3A4" w14:textId="2A5F6B5A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29A62E31" w14:textId="77777777" w:rsidR="00623DC7" w:rsidRDefault="00623DC7" w:rsidP="00623DC7">
      <w:pPr>
        <w:pStyle w:val="NoSpacing"/>
        <w:spacing w:before="0"/>
        <w:ind w:left="360"/>
        <w:rPr>
          <w:rFonts w:ascii="Times New Roman" w:hAnsi="Times New Roman" w:cs="Times New Roman"/>
          <w:color w:val="auto"/>
          <w:sz w:val="22"/>
          <w:szCs w:val="22"/>
        </w:rPr>
      </w:pPr>
    </w:p>
    <w:p w14:paraId="6BA4E163" w14:textId="65373B82" w:rsidR="00DF7CCA" w:rsidRDefault="00DF7CCA" w:rsidP="000C029C">
      <w:pPr>
        <w:pStyle w:val="NoSpacing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</w:p>
    <w:p w14:paraId="12F2DE85" w14:textId="3594088C" w:rsidR="00DF7CCA" w:rsidRDefault="004C5923" w:rsidP="000C029C">
      <w:pPr>
        <w:pStyle w:val="NoSpacing"/>
        <w:spacing w:before="0"/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en-US"/>
        </w:rPr>
      </w:pPr>
      <w:r w:rsidRPr="007B44C3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en-US"/>
        </w:rPr>
        <w:t>STEP 7: Additional District Forms</w:t>
      </w:r>
    </w:p>
    <w:p w14:paraId="0B18B06A" w14:textId="77777777" w:rsidR="007B44C3" w:rsidRPr="007B44C3" w:rsidRDefault="007B44C3" w:rsidP="000C029C">
      <w:pPr>
        <w:pStyle w:val="NoSpacing"/>
        <w:spacing w:before="0"/>
        <w:rPr>
          <w:rFonts w:ascii="Times New Roman" w:hAnsi="Times New Roman" w:cs="Times New Roman"/>
          <w:b/>
          <w:noProof/>
          <w:color w:val="0070C0"/>
          <w:sz w:val="22"/>
          <w:szCs w:val="22"/>
          <w:lang w:eastAsia="en-US"/>
        </w:rPr>
      </w:pPr>
    </w:p>
    <w:p w14:paraId="730A2B06" w14:textId="6E330992" w:rsidR="004C5923" w:rsidRPr="007B44C3" w:rsidRDefault="007B44C3" w:rsidP="004C5923">
      <w:pPr>
        <w:pStyle w:val="NoSpacing"/>
        <w:numPr>
          <w:ilvl w:val="0"/>
          <w:numId w:val="15"/>
        </w:numPr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>Complete</w:t>
      </w:r>
      <w:r w:rsidR="004C5923" w:rsidRPr="00623DC7"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 xml:space="preserve"> </w:t>
      </w:r>
      <w:r w:rsidR="004C5923" w:rsidRPr="007B44C3"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>all required forms (*)</w:t>
      </w:r>
      <w:r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>.</w:t>
      </w:r>
    </w:p>
    <w:p w14:paraId="3D8DB997" w14:textId="37031156" w:rsidR="004C5923" w:rsidRPr="00623DC7" w:rsidRDefault="004C5923" w:rsidP="004C5923">
      <w:pPr>
        <w:pStyle w:val="NoSpacing"/>
        <w:numPr>
          <w:ilvl w:val="0"/>
          <w:numId w:val="15"/>
        </w:numPr>
        <w:spacing w:before="0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23DC7">
        <w:rPr>
          <w:rFonts w:ascii="Times New Roman" w:hAnsi="Times New Roman" w:cs="Times New Roman"/>
          <w:noProof/>
          <w:color w:val="auto"/>
          <w:sz w:val="22"/>
          <w:szCs w:val="22"/>
          <w:lang w:eastAsia="en-US"/>
        </w:rPr>
        <w:t xml:space="preserve">Once finished, click </w:t>
      </w:r>
      <w:r w:rsidRPr="00623DC7">
        <w:rPr>
          <w:rFonts w:ascii="Times New Roman" w:hAnsi="Times New Roman" w:cs="Times New Roman"/>
          <w:b/>
          <w:noProof/>
          <w:color w:val="auto"/>
          <w:sz w:val="22"/>
          <w:szCs w:val="22"/>
          <w:lang w:eastAsia="en-US"/>
        </w:rPr>
        <w:t>Complete Step 7.</w:t>
      </w:r>
    </w:p>
    <w:p w14:paraId="2ADF9289" w14:textId="77777777" w:rsidR="004C5923" w:rsidRPr="004C5923" w:rsidRDefault="004C5923" w:rsidP="004C5923">
      <w:pPr>
        <w:pStyle w:val="NoSpacing"/>
        <w:spacing w:before="0"/>
        <w:ind w:left="720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C1CF8F3" w14:textId="222868D5" w:rsidR="004C5923" w:rsidRPr="004C5923" w:rsidRDefault="002F656F" w:rsidP="007B44C3">
      <w:pPr>
        <w:pStyle w:val="NoSpacing"/>
        <w:spacing w:before="0"/>
        <w:ind w:left="360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034A758B" wp14:editId="77C4A200">
            <wp:extent cx="6380983" cy="3525982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612" cy="35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FCCB" w14:textId="2D0693C9" w:rsidR="00923E5D" w:rsidRPr="00923E5D" w:rsidRDefault="00923E5D" w:rsidP="00923E5D">
      <w:pPr>
        <w:rPr>
          <w:lang w:eastAsia="ja-JP"/>
        </w:rPr>
      </w:pPr>
    </w:p>
    <w:p w14:paraId="41962E5F" w14:textId="465BDDD2" w:rsidR="00194A2D" w:rsidRDefault="00194A2D" w:rsidP="00194A2D">
      <w:pPr>
        <w:pStyle w:val="ListParagraph"/>
        <w:ind w:left="0"/>
        <w:rPr>
          <w:rFonts w:ascii="Times New Roman" w:hAnsi="Times New Roman" w:cs="Times New Roman"/>
          <w:b/>
          <w:noProof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70C0"/>
          <w:sz w:val="26"/>
          <w:szCs w:val="26"/>
        </w:rPr>
        <w:t>Submit Application</w:t>
      </w:r>
    </w:p>
    <w:p w14:paraId="4D5996B5" w14:textId="77777777" w:rsidR="00194A2D" w:rsidRDefault="00194A2D" w:rsidP="00194A2D">
      <w:pPr>
        <w:pStyle w:val="ListParagraph"/>
        <w:ind w:left="0"/>
        <w:rPr>
          <w:rFonts w:ascii="Times New Roman" w:hAnsi="Times New Roman" w:cs="Times New Roman"/>
          <w:sz w:val="22"/>
          <w:szCs w:val="22"/>
          <w:lang w:eastAsia="ja-JP"/>
        </w:rPr>
      </w:pPr>
    </w:p>
    <w:p w14:paraId="59B00ED2" w14:textId="68167BBF" w:rsidR="00923E5D" w:rsidRPr="00194A2D" w:rsidRDefault="002F656F" w:rsidP="00194A2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2"/>
          <w:szCs w:val="22"/>
          <w:lang w:eastAsia="ja-JP"/>
        </w:rPr>
      </w:pPr>
      <w:r w:rsidRPr="00194A2D">
        <w:rPr>
          <w:rFonts w:ascii="Times New Roman" w:hAnsi="Times New Roman" w:cs="Times New Roman"/>
          <w:sz w:val="22"/>
          <w:szCs w:val="22"/>
          <w:lang w:eastAsia="ja-JP"/>
        </w:rPr>
        <w:t xml:space="preserve">Once you have completed all Steps, click </w:t>
      </w:r>
      <w:r w:rsidRPr="00194A2D">
        <w:rPr>
          <w:rFonts w:ascii="Times New Roman" w:hAnsi="Times New Roman" w:cs="Times New Roman"/>
          <w:b/>
          <w:sz w:val="22"/>
          <w:szCs w:val="22"/>
          <w:lang w:eastAsia="ja-JP"/>
        </w:rPr>
        <w:t>Submit Application to the District.</w:t>
      </w:r>
    </w:p>
    <w:p w14:paraId="042138A4" w14:textId="77777777" w:rsidR="007B44C3" w:rsidRPr="00B66EC3" w:rsidRDefault="007B44C3" w:rsidP="007B44C3">
      <w:pPr>
        <w:pStyle w:val="ListParagraph"/>
        <w:rPr>
          <w:rFonts w:ascii="Times New Roman" w:hAnsi="Times New Roman" w:cs="Times New Roman"/>
          <w:b/>
          <w:sz w:val="22"/>
          <w:szCs w:val="22"/>
          <w:lang w:eastAsia="ja-JP"/>
        </w:rPr>
      </w:pPr>
    </w:p>
    <w:p w14:paraId="6589AFED" w14:textId="4D87D016" w:rsidR="00923E5D" w:rsidRDefault="002F656F" w:rsidP="007B44C3">
      <w:pPr>
        <w:tabs>
          <w:tab w:val="left" w:pos="360"/>
        </w:tabs>
        <w:ind w:left="360"/>
        <w:rPr>
          <w:lang w:eastAsia="ja-JP"/>
        </w:rPr>
      </w:pPr>
      <w:r>
        <w:rPr>
          <w:noProof/>
        </w:rPr>
        <w:drawing>
          <wp:inline distT="0" distB="0" distL="0" distR="0" wp14:anchorId="03143247" wp14:editId="44228A7C">
            <wp:extent cx="5943600" cy="712470"/>
            <wp:effectExtent l="171450" t="171450" r="171450" b="2019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E46C005" w14:textId="2B416C77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07EAD365" w14:textId="56BC8C14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1A56B28F" w14:textId="0B0CE2E2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08689DCB" w14:textId="307A363C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5B7F6C32" w14:textId="4266902F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73B622A1" w14:textId="2D5B663D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266DED6E" w14:textId="623A626F" w:rsidR="007B44C3" w:rsidRDefault="007B44C3" w:rsidP="007B44C3">
      <w:pPr>
        <w:tabs>
          <w:tab w:val="left" w:pos="360"/>
        </w:tabs>
        <w:ind w:left="360"/>
        <w:rPr>
          <w:lang w:eastAsia="ja-JP"/>
        </w:rPr>
      </w:pPr>
    </w:p>
    <w:p w14:paraId="1CEEB58E" w14:textId="3EF494A1" w:rsidR="00923E5D" w:rsidRPr="00923E5D" w:rsidRDefault="00B66EC3" w:rsidP="00194A2D">
      <w:pPr>
        <w:pStyle w:val="ListParagraph"/>
        <w:numPr>
          <w:ilvl w:val="0"/>
          <w:numId w:val="19"/>
        </w:numPr>
        <w:rPr>
          <w:lang w:eastAsia="ja-JP"/>
        </w:rPr>
      </w:pPr>
      <w:r w:rsidRPr="00B66EC3">
        <w:rPr>
          <w:rFonts w:ascii="Times New Roman" w:hAnsi="Times New Roman" w:cs="Times New Roman"/>
          <w:sz w:val="22"/>
          <w:szCs w:val="22"/>
          <w:lang w:eastAsia="ja-JP"/>
        </w:rPr>
        <w:t xml:space="preserve">Read the message and click </w:t>
      </w:r>
      <w:r w:rsidRPr="00B66EC3">
        <w:rPr>
          <w:rFonts w:ascii="Times New Roman" w:hAnsi="Times New Roman" w:cs="Times New Roman"/>
          <w:b/>
          <w:sz w:val="22"/>
          <w:szCs w:val="22"/>
          <w:lang w:eastAsia="ja-JP"/>
        </w:rPr>
        <w:t>Submit Application</w:t>
      </w:r>
      <w:r w:rsidRPr="00B66EC3">
        <w:rPr>
          <w:b/>
          <w:lang w:eastAsia="ja-JP"/>
        </w:rPr>
        <w:t>.</w:t>
      </w:r>
    </w:p>
    <w:p w14:paraId="0387D784" w14:textId="301DF669" w:rsidR="00923E5D" w:rsidRDefault="00923E5D" w:rsidP="00923E5D">
      <w:pPr>
        <w:rPr>
          <w:lang w:eastAsia="ja-JP"/>
        </w:rPr>
      </w:pPr>
    </w:p>
    <w:p w14:paraId="0882E7D9" w14:textId="6034942F" w:rsidR="00B66EC3" w:rsidRPr="00923E5D" w:rsidRDefault="00B66EC3" w:rsidP="00B74E57">
      <w:pPr>
        <w:ind w:left="360"/>
        <w:rPr>
          <w:lang w:eastAsia="ja-JP"/>
        </w:rPr>
      </w:pPr>
      <w:r>
        <w:rPr>
          <w:noProof/>
        </w:rPr>
        <w:lastRenderedPageBreak/>
        <w:drawing>
          <wp:inline distT="0" distB="0" distL="0" distR="0" wp14:anchorId="5C25BB32" wp14:editId="13916291">
            <wp:extent cx="5410200" cy="141950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9776" cy="143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ECDA" w14:textId="72A7FEDF" w:rsidR="00923E5D" w:rsidRPr="00B66EC3" w:rsidRDefault="00923E5D" w:rsidP="00923E5D">
      <w:pPr>
        <w:rPr>
          <w:rFonts w:ascii="Times New Roman" w:hAnsi="Times New Roman" w:cs="Times New Roman"/>
          <w:sz w:val="22"/>
          <w:szCs w:val="22"/>
          <w:lang w:eastAsia="ja-JP"/>
        </w:rPr>
      </w:pPr>
    </w:p>
    <w:p w14:paraId="31E9986A" w14:textId="6D5E8427" w:rsidR="00B66EC3" w:rsidRPr="00B66EC3" w:rsidRDefault="00B66EC3" w:rsidP="00194A2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b/>
          <w:sz w:val="22"/>
          <w:szCs w:val="22"/>
          <w:lang w:eastAsia="ja-JP"/>
        </w:rPr>
      </w:pPr>
      <w:r w:rsidRPr="00B66EC3">
        <w:rPr>
          <w:rFonts w:ascii="Times New Roman" w:hAnsi="Times New Roman" w:cs="Times New Roman"/>
          <w:sz w:val="22"/>
          <w:szCs w:val="22"/>
          <w:lang w:eastAsia="ja-JP"/>
        </w:rPr>
        <w:t xml:space="preserve">Read </w:t>
      </w:r>
      <w:r w:rsidR="00B74E57">
        <w:rPr>
          <w:rFonts w:ascii="Times New Roman" w:hAnsi="Times New Roman" w:cs="Times New Roman"/>
          <w:sz w:val="22"/>
          <w:szCs w:val="22"/>
          <w:lang w:eastAsia="ja-JP"/>
        </w:rPr>
        <w:t xml:space="preserve">the message and </w:t>
      </w:r>
      <w:r w:rsidR="00B74E57" w:rsidRPr="00B74E57">
        <w:rPr>
          <w:rFonts w:ascii="Times New Roman" w:hAnsi="Times New Roman" w:cs="Times New Roman"/>
          <w:sz w:val="22"/>
          <w:szCs w:val="22"/>
          <w:lang w:eastAsia="ja-JP"/>
        </w:rPr>
        <w:t>c</w:t>
      </w:r>
      <w:r w:rsidRPr="00B74E57">
        <w:rPr>
          <w:rFonts w:ascii="Times New Roman" w:hAnsi="Times New Roman" w:cs="Times New Roman"/>
          <w:sz w:val="22"/>
          <w:szCs w:val="22"/>
          <w:lang w:eastAsia="ja-JP"/>
        </w:rPr>
        <w:t>lick</w:t>
      </w:r>
      <w:r w:rsidRPr="00B66EC3">
        <w:rPr>
          <w:rFonts w:ascii="Times New Roman" w:hAnsi="Times New Roman" w:cs="Times New Roman"/>
          <w:b/>
          <w:sz w:val="22"/>
          <w:szCs w:val="22"/>
          <w:lang w:eastAsia="ja-JP"/>
        </w:rPr>
        <w:t xml:space="preserve"> OK.</w:t>
      </w:r>
    </w:p>
    <w:p w14:paraId="54CF8A3E" w14:textId="69C94BC2" w:rsidR="00B66EC3" w:rsidRDefault="00B66EC3" w:rsidP="00923E5D">
      <w:pPr>
        <w:rPr>
          <w:b/>
          <w:lang w:eastAsia="ja-JP"/>
        </w:rPr>
      </w:pPr>
    </w:p>
    <w:p w14:paraId="6A6C4B75" w14:textId="31DCAC53" w:rsidR="00B66EC3" w:rsidRPr="00923E5D" w:rsidRDefault="00B66EC3" w:rsidP="00B74E57">
      <w:pPr>
        <w:ind w:left="360"/>
        <w:rPr>
          <w:lang w:eastAsia="ja-JP"/>
        </w:rPr>
      </w:pPr>
      <w:r>
        <w:rPr>
          <w:noProof/>
        </w:rPr>
        <w:drawing>
          <wp:inline distT="0" distB="0" distL="0" distR="0" wp14:anchorId="79CBB68E" wp14:editId="3CAD09E7">
            <wp:extent cx="5424055" cy="1481838"/>
            <wp:effectExtent l="0" t="0" r="571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794" cy="14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F842" w14:textId="77777777" w:rsidR="003F4516" w:rsidRDefault="003F4516" w:rsidP="00923E5D">
      <w:pPr>
        <w:rPr>
          <w:lang w:eastAsia="ja-JP"/>
        </w:rPr>
      </w:pPr>
    </w:p>
    <w:p w14:paraId="2E15C9A3" w14:textId="10D350B3" w:rsidR="00B66EC3" w:rsidRDefault="00B66EC3" w:rsidP="00194A2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 xml:space="preserve">If you additional students to enroll, </w:t>
      </w:r>
      <w:r w:rsidR="00B74E57">
        <w:rPr>
          <w:rFonts w:ascii="Times New Roman" w:hAnsi="Times New Roman" w:cs="Times New Roman"/>
          <w:sz w:val="22"/>
          <w:szCs w:val="22"/>
          <w:lang w:eastAsia="ja-JP"/>
        </w:rPr>
        <w:t xml:space="preserve">select </w:t>
      </w:r>
      <w:r w:rsidRPr="00B74E57">
        <w:rPr>
          <w:rFonts w:ascii="Times New Roman" w:hAnsi="Times New Roman" w:cs="Times New Roman"/>
          <w:b/>
          <w:sz w:val="22"/>
          <w:szCs w:val="22"/>
          <w:lang w:eastAsia="ja-JP"/>
        </w:rPr>
        <w:t>Click to Enroll Additional Students</w:t>
      </w:r>
      <w:r w:rsidRPr="003F4516">
        <w:rPr>
          <w:rFonts w:ascii="Times New Roman" w:hAnsi="Times New Roman" w:cs="Times New Roman"/>
          <w:sz w:val="22"/>
          <w:szCs w:val="22"/>
          <w:lang w:eastAsia="ja-JP"/>
        </w:rPr>
        <w:t xml:space="preserve"> and repeat </w:t>
      </w:r>
      <w:r w:rsidR="003F4516" w:rsidRPr="003F4516">
        <w:rPr>
          <w:rFonts w:ascii="Times New Roman" w:hAnsi="Times New Roman" w:cs="Times New Roman"/>
          <w:sz w:val="22"/>
          <w:szCs w:val="22"/>
          <w:lang w:eastAsia="ja-JP"/>
        </w:rPr>
        <w:t>the instructions from page 1</w:t>
      </w:r>
      <w:r w:rsidRPr="003F4516">
        <w:rPr>
          <w:rFonts w:ascii="Times New Roman" w:hAnsi="Times New Roman" w:cs="Times New Roman"/>
          <w:sz w:val="22"/>
          <w:szCs w:val="22"/>
          <w:lang w:eastAsia="ja-JP"/>
        </w:rPr>
        <w:t xml:space="preserve">. </w:t>
      </w:r>
    </w:p>
    <w:p w14:paraId="2116E6DB" w14:textId="5CCC0074" w:rsidR="003F4516" w:rsidRDefault="003F4516" w:rsidP="003F4516">
      <w:pPr>
        <w:ind w:left="360"/>
        <w:rPr>
          <w:rFonts w:ascii="Times New Roman" w:hAnsi="Times New Roman" w:cs="Times New Roman"/>
          <w:sz w:val="22"/>
          <w:szCs w:val="22"/>
          <w:lang w:eastAsia="ja-JP"/>
        </w:rPr>
      </w:pPr>
    </w:p>
    <w:p w14:paraId="193A4F2A" w14:textId="58AFA7B2" w:rsidR="003F4516" w:rsidRPr="003F4516" w:rsidRDefault="003F4516" w:rsidP="003F4516">
      <w:pPr>
        <w:ind w:left="360"/>
        <w:rPr>
          <w:rFonts w:ascii="Times New Roman" w:hAnsi="Times New Roman" w:cs="Times New Roman"/>
          <w:sz w:val="22"/>
          <w:szCs w:val="22"/>
          <w:lang w:eastAsia="ja-JP"/>
        </w:rPr>
      </w:pPr>
      <w:r>
        <w:rPr>
          <w:noProof/>
        </w:rPr>
        <w:drawing>
          <wp:inline distT="0" distB="0" distL="0" distR="0" wp14:anchorId="65C132ED" wp14:editId="6C96B6BF">
            <wp:extent cx="6294176" cy="28263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15419" cy="28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3492" w14:textId="7A2A2B47" w:rsidR="00923E5D" w:rsidRPr="00923E5D" w:rsidRDefault="00923E5D" w:rsidP="00923E5D">
      <w:pPr>
        <w:rPr>
          <w:lang w:eastAsia="ja-JP"/>
        </w:rPr>
      </w:pPr>
    </w:p>
    <w:p w14:paraId="76A23188" w14:textId="196A5AB6" w:rsidR="00923E5D" w:rsidRPr="00B74E57" w:rsidRDefault="003F4516" w:rsidP="00923E5D">
      <w:pPr>
        <w:rPr>
          <w:rFonts w:ascii="Times New Roman" w:hAnsi="Times New Roman" w:cs="Times New Roman"/>
          <w:b/>
          <w:color w:val="002060"/>
          <w:sz w:val="30"/>
          <w:szCs w:val="30"/>
          <w:lang w:eastAsia="ja-JP"/>
        </w:rPr>
      </w:pPr>
      <w:r w:rsidRPr="00B74E57">
        <w:rPr>
          <w:rFonts w:ascii="Times New Roman" w:hAnsi="Times New Roman" w:cs="Times New Roman"/>
          <w:b/>
          <w:color w:val="002060"/>
          <w:sz w:val="30"/>
          <w:szCs w:val="30"/>
          <w:lang w:eastAsia="ja-JP"/>
        </w:rPr>
        <w:t>Gather Required Documents</w:t>
      </w:r>
    </w:p>
    <w:p w14:paraId="2026BAE1" w14:textId="77777777" w:rsidR="003F4516" w:rsidRPr="003F4516" w:rsidRDefault="003F4516" w:rsidP="00923E5D">
      <w:pPr>
        <w:rPr>
          <w:rFonts w:ascii="Times New Roman" w:hAnsi="Times New Roman" w:cs="Times New Roman"/>
          <w:lang w:eastAsia="ja-JP"/>
        </w:rPr>
      </w:pPr>
    </w:p>
    <w:p w14:paraId="20E74088" w14:textId="3C25D894" w:rsidR="003F4516" w:rsidRDefault="003F4516" w:rsidP="00923E5D">
      <w:p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lastRenderedPageBreak/>
        <w:t xml:space="preserve">Below are the verification documents required to complete the enrollment process. Gather these verification documents required and bring them </w:t>
      </w:r>
      <w:r w:rsidR="00B74E57">
        <w:rPr>
          <w:rFonts w:ascii="Times New Roman" w:hAnsi="Times New Roman" w:cs="Times New Roman"/>
          <w:sz w:val="22"/>
          <w:szCs w:val="22"/>
          <w:lang w:eastAsia="ja-JP"/>
        </w:rPr>
        <w:t xml:space="preserve">to the campus </w:t>
      </w:r>
      <w:r w:rsidRPr="003F4516">
        <w:rPr>
          <w:rFonts w:ascii="Times New Roman" w:hAnsi="Times New Roman" w:cs="Times New Roman"/>
          <w:sz w:val="22"/>
          <w:szCs w:val="22"/>
          <w:lang w:eastAsia="ja-JP"/>
        </w:rPr>
        <w:t xml:space="preserve">when you enroll. </w:t>
      </w:r>
    </w:p>
    <w:p w14:paraId="7841DC5F" w14:textId="77777777" w:rsidR="00B74E57" w:rsidRPr="003F4516" w:rsidRDefault="00B74E57" w:rsidP="00923E5D">
      <w:pPr>
        <w:rPr>
          <w:rFonts w:ascii="Times New Roman" w:hAnsi="Times New Roman" w:cs="Times New Roman"/>
          <w:sz w:val="22"/>
          <w:szCs w:val="22"/>
          <w:lang w:eastAsia="ja-JP"/>
        </w:rPr>
      </w:pPr>
    </w:p>
    <w:p w14:paraId="1018AE44" w14:textId="161A0143" w:rsidR="003F4516" w:rsidRPr="003F4516" w:rsidRDefault="003F4516" w:rsidP="00B74E5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>Proof of residency in Midland ISD (current gas, light, or water bill with parent/guardian name and address.</w:t>
      </w:r>
    </w:p>
    <w:p w14:paraId="7EAF1A23" w14:textId="5501EDEB" w:rsidR="003F4516" w:rsidRPr="003F4516" w:rsidRDefault="003F4516" w:rsidP="00B74E5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>Proof of child’s identity (original birth certificate preferred)</w:t>
      </w:r>
    </w:p>
    <w:p w14:paraId="46113107" w14:textId="0B077477" w:rsidR="003F4516" w:rsidRPr="003F4516" w:rsidRDefault="003F4516" w:rsidP="00B74E5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>Transcript/report cards from previous school</w:t>
      </w:r>
    </w:p>
    <w:p w14:paraId="380BB57A" w14:textId="03B87A34" w:rsidR="003F4516" w:rsidRPr="003F4516" w:rsidRDefault="003F4516" w:rsidP="00B74E5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>Complete immunization health records</w:t>
      </w:r>
    </w:p>
    <w:p w14:paraId="5734CC05" w14:textId="3A954CE9" w:rsidR="003F4516" w:rsidRPr="003F4516" w:rsidRDefault="003F4516" w:rsidP="00B74E5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>Student’s Social Security Card (preferred)</w:t>
      </w:r>
    </w:p>
    <w:p w14:paraId="0CB45EB0" w14:textId="43865E7F" w:rsidR="003F4516" w:rsidRPr="003F4516" w:rsidRDefault="003F4516" w:rsidP="00B74E5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  <w:lang w:eastAsia="ja-JP"/>
        </w:rPr>
      </w:pPr>
      <w:r w:rsidRPr="003F4516">
        <w:rPr>
          <w:rFonts w:ascii="Times New Roman" w:hAnsi="Times New Roman" w:cs="Times New Roman"/>
          <w:sz w:val="22"/>
          <w:szCs w:val="22"/>
          <w:lang w:eastAsia="ja-JP"/>
        </w:rPr>
        <w:t>Parent/Guardian Identification (preferred)</w:t>
      </w:r>
    </w:p>
    <w:p w14:paraId="5C1BF4D5" w14:textId="5698B617" w:rsidR="00923E5D" w:rsidRPr="00923E5D" w:rsidRDefault="00923E5D" w:rsidP="00923E5D">
      <w:pPr>
        <w:rPr>
          <w:lang w:eastAsia="ja-JP"/>
        </w:rPr>
      </w:pPr>
    </w:p>
    <w:p w14:paraId="23735B13" w14:textId="77777777" w:rsidR="00923E5D" w:rsidRPr="00923E5D" w:rsidRDefault="00923E5D" w:rsidP="00923E5D">
      <w:pPr>
        <w:rPr>
          <w:lang w:eastAsia="ja-JP"/>
        </w:rPr>
      </w:pPr>
    </w:p>
    <w:p w14:paraId="25E86BC7" w14:textId="6BB17345" w:rsidR="00923E5D" w:rsidRPr="00923E5D" w:rsidRDefault="00923E5D" w:rsidP="00923E5D">
      <w:pPr>
        <w:rPr>
          <w:lang w:eastAsia="ja-JP"/>
        </w:rPr>
      </w:pPr>
    </w:p>
    <w:p w14:paraId="7E590BBC" w14:textId="77777777" w:rsidR="00923E5D" w:rsidRPr="00923E5D" w:rsidRDefault="00923E5D" w:rsidP="00923E5D">
      <w:pPr>
        <w:rPr>
          <w:lang w:eastAsia="ja-JP"/>
        </w:rPr>
      </w:pPr>
    </w:p>
    <w:p w14:paraId="3D0CEF02" w14:textId="219A29A5" w:rsidR="00923E5D" w:rsidRPr="00923E5D" w:rsidRDefault="00923E5D" w:rsidP="00923E5D">
      <w:pPr>
        <w:rPr>
          <w:lang w:eastAsia="ja-JP"/>
        </w:rPr>
      </w:pPr>
    </w:p>
    <w:p w14:paraId="2CA13E73" w14:textId="77777777" w:rsidR="00923E5D" w:rsidRPr="00923E5D" w:rsidRDefault="00923E5D" w:rsidP="00923E5D">
      <w:pPr>
        <w:rPr>
          <w:lang w:eastAsia="ja-JP"/>
        </w:rPr>
      </w:pPr>
    </w:p>
    <w:p w14:paraId="3EB8E5CF" w14:textId="77777777" w:rsidR="00923E5D" w:rsidRPr="00923E5D" w:rsidRDefault="00923E5D" w:rsidP="00923E5D">
      <w:pPr>
        <w:rPr>
          <w:lang w:eastAsia="ja-JP"/>
        </w:rPr>
      </w:pPr>
    </w:p>
    <w:p w14:paraId="19FBAE4C" w14:textId="4D1543C9" w:rsidR="00923E5D" w:rsidRPr="00923E5D" w:rsidRDefault="00923E5D" w:rsidP="00923E5D">
      <w:pPr>
        <w:rPr>
          <w:lang w:eastAsia="ja-JP"/>
        </w:rPr>
      </w:pPr>
    </w:p>
    <w:p w14:paraId="0F6E699B" w14:textId="77777777" w:rsidR="00923E5D" w:rsidRPr="00923E5D" w:rsidRDefault="00923E5D" w:rsidP="00923E5D">
      <w:pPr>
        <w:rPr>
          <w:lang w:eastAsia="ja-JP"/>
        </w:rPr>
      </w:pPr>
    </w:p>
    <w:p w14:paraId="45679182" w14:textId="7F3BAA17" w:rsidR="00923E5D" w:rsidRPr="00923E5D" w:rsidRDefault="00923E5D" w:rsidP="00923E5D">
      <w:pPr>
        <w:rPr>
          <w:lang w:eastAsia="ja-JP"/>
        </w:rPr>
      </w:pPr>
    </w:p>
    <w:p w14:paraId="67DDDFEC" w14:textId="77777777" w:rsidR="00923E5D" w:rsidRPr="00923E5D" w:rsidRDefault="00923E5D" w:rsidP="00923E5D">
      <w:pPr>
        <w:rPr>
          <w:lang w:eastAsia="ja-JP"/>
        </w:rPr>
      </w:pPr>
    </w:p>
    <w:p w14:paraId="60518371" w14:textId="77777777" w:rsidR="00923E5D" w:rsidRPr="00923E5D" w:rsidRDefault="00923E5D" w:rsidP="00923E5D">
      <w:pPr>
        <w:rPr>
          <w:lang w:eastAsia="ja-JP"/>
        </w:rPr>
      </w:pPr>
    </w:p>
    <w:p w14:paraId="6F24B46F" w14:textId="2EBCB0CB" w:rsidR="00923E5D" w:rsidRPr="00923E5D" w:rsidRDefault="00923E5D" w:rsidP="00923E5D">
      <w:pPr>
        <w:rPr>
          <w:lang w:eastAsia="ja-JP"/>
        </w:rPr>
      </w:pPr>
    </w:p>
    <w:sectPr w:rsidR="00923E5D" w:rsidRPr="00923E5D" w:rsidSect="004A59C2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E3679" w14:textId="77777777" w:rsidR="00D56FDD" w:rsidRDefault="00D56FDD" w:rsidP="006D1098">
      <w:r>
        <w:separator/>
      </w:r>
    </w:p>
  </w:endnote>
  <w:endnote w:type="continuationSeparator" w:id="0">
    <w:p w14:paraId="4BE6488F" w14:textId="77777777" w:rsidR="00D56FDD" w:rsidRDefault="00D56FDD" w:rsidP="006D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6685A" w14:textId="71ADD62A" w:rsidR="00654DD1" w:rsidRDefault="009F5CEB" w:rsidP="00923E5D">
    <w:pPr>
      <w:pStyle w:val="Footer"/>
      <w:jc w:val="right"/>
    </w:pPr>
    <w:r>
      <w:rPr>
        <w:noProof/>
      </w:rPr>
      <w:drawing>
        <wp:anchor distT="0" distB="0" distL="114300" distR="114300" simplePos="0" relativeHeight="251709440" behindDoc="1" locked="0" layoutInCell="1" allowOverlap="1" wp14:anchorId="60C0AAB8" wp14:editId="5D5B2963">
          <wp:simplePos x="0" y="0"/>
          <wp:positionH relativeFrom="column">
            <wp:posOffset>-734695</wp:posOffset>
          </wp:positionH>
          <wp:positionV relativeFrom="paragraph">
            <wp:posOffset>-62230</wp:posOffset>
          </wp:positionV>
          <wp:extent cx="1426845" cy="304165"/>
          <wp:effectExtent l="0" t="0" r="1905" b="635"/>
          <wp:wrapTight wrapText="bothSides">
            <wp:wrapPolygon edited="0">
              <wp:start x="0" y="0"/>
              <wp:lineTo x="0" y="20292"/>
              <wp:lineTo x="21340" y="20292"/>
              <wp:lineTo x="21340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D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481344628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654DD1" w:rsidRPr="009F5CEB">
              <w:rPr>
                <w:rFonts w:ascii="Times New Roman" w:hAnsi="Times New Roman" w:cs="Times New Roman"/>
                <w:sz w:val="22"/>
                <w:szCs w:val="22"/>
              </w:rPr>
              <w:t xml:space="preserve">Page </w:t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begin"/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instrText xml:space="preserve"> PAGE </w:instrText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separate"/>
            </w:r>
            <w:r w:rsidR="002752D5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1</w:t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end"/>
            </w:r>
            <w:r w:rsidR="00654DD1" w:rsidRPr="009F5CEB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begin"/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instrText xml:space="preserve"> NUMPAGES  </w:instrText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separate"/>
            </w:r>
            <w:r w:rsidR="002752D5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10</w:t>
            </w:r>
            <w:r w:rsidR="00654DD1" w:rsidRPr="009F5C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fldChar w:fldCharType="end"/>
            </w:r>
            <w:r w:rsidR="006B08F6">
              <w:rPr>
                <w:b/>
                <w:bCs/>
              </w:rPr>
              <w:t xml:space="preserve">                                               </w:t>
            </w:r>
          </w:sdtContent>
        </w:sdt>
      </w:sdtContent>
    </w:sdt>
  </w:p>
  <w:p w14:paraId="5F7966D7" w14:textId="19D494B8" w:rsidR="00E64210" w:rsidRPr="006D1098" w:rsidRDefault="006B08F6" w:rsidP="006D1098">
    <w:pPr>
      <w:pStyle w:val="Footer"/>
    </w:pPr>
    <w:r w:rsidRPr="00654DD1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54780F7" wp14:editId="1CECF99D">
              <wp:simplePos x="0" y="0"/>
              <wp:positionH relativeFrom="margin">
                <wp:posOffset>-746760</wp:posOffset>
              </wp:positionH>
              <wp:positionV relativeFrom="paragraph">
                <wp:posOffset>119380</wp:posOffset>
              </wp:positionV>
              <wp:extent cx="7454900" cy="4508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4900" cy="45085"/>
                      </a:xfrm>
                      <a:prstGeom prst="rect">
                        <a:avLst/>
                      </a:prstGeom>
                      <a:solidFill>
                        <a:srgbClr val="1D46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40E5440" id="Rectangle 16" o:spid="_x0000_s1026" style="position:absolute;margin-left:-58.8pt;margin-top:9.4pt;width:587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" fillcolor="#1d468e" stroked="f" strokeweight="1pt">
              <w10:wrap anchorx="margin"/>
            </v:rect>
          </w:pict>
        </mc:Fallback>
      </mc:AlternateContent>
    </w:r>
    <w:r w:rsidRPr="00654DD1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BB644B0" wp14:editId="5DD058D6">
              <wp:simplePos x="0" y="0"/>
              <wp:positionH relativeFrom="margin">
                <wp:posOffset>-746760</wp:posOffset>
              </wp:positionH>
              <wp:positionV relativeFrom="paragraph">
                <wp:posOffset>218440</wp:posOffset>
              </wp:positionV>
              <wp:extent cx="7459980" cy="152400"/>
              <wp:effectExtent l="0" t="0" r="762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9980" cy="152400"/>
                      </a:xfrm>
                      <a:prstGeom prst="rect">
                        <a:avLst/>
                      </a:prstGeom>
                      <a:solidFill>
                        <a:srgbClr val="1D46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F19573D" id="Rectangle 12" o:spid="_x0000_s1026" style="position:absolute;margin-left:-58.8pt;margin-top:17.2pt;width:587.4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" fillcolor="#1d468e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CEB63" w14:textId="77777777" w:rsidR="00D56FDD" w:rsidRDefault="00D56FDD" w:rsidP="006D1098">
      <w:r>
        <w:separator/>
      </w:r>
    </w:p>
  </w:footnote>
  <w:footnote w:type="continuationSeparator" w:id="0">
    <w:p w14:paraId="1189718F" w14:textId="77777777" w:rsidR="00D56FDD" w:rsidRDefault="00D56FDD" w:rsidP="006D1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EB3C6" w14:textId="1B6F91AD" w:rsidR="00AA6D1A" w:rsidRDefault="00654DD1">
    <w:pPr>
      <w:pStyle w:val="Header"/>
    </w:pPr>
    <w:r w:rsidRPr="00F1744C">
      <w:rPr>
        <w:rFonts w:ascii="Candara" w:hAnsi="Candara"/>
        <w:b/>
        <w:noProof/>
        <w:color w:val="002060"/>
        <w:sz w:val="26"/>
        <w:szCs w:val="26"/>
      </w:rPr>
      <w:drawing>
        <wp:anchor distT="0" distB="0" distL="114300" distR="114300" simplePos="0" relativeHeight="251701248" behindDoc="0" locked="0" layoutInCell="1" allowOverlap="1" wp14:anchorId="4D33908F" wp14:editId="29A99044">
          <wp:simplePos x="0" y="0"/>
          <wp:positionH relativeFrom="column">
            <wp:posOffset>4411980</wp:posOffset>
          </wp:positionH>
          <wp:positionV relativeFrom="paragraph">
            <wp:posOffset>-426720</wp:posOffset>
          </wp:positionV>
          <wp:extent cx="1710055" cy="13214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SD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055" cy="1321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83A2B9" w14:textId="22344BE7" w:rsidR="00AA6D1A" w:rsidRDefault="00654DD1" w:rsidP="00CF112C">
    <w:pPr>
      <w:pStyle w:val="NoSpacing"/>
      <w:tabs>
        <w:tab w:val="left" w:pos="7605"/>
      </w:tabs>
      <w:rPr>
        <w:rFonts w:ascii="Candara" w:hAnsi="Candara"/>
        <w:b/>
        <w:noProof/>
        <w:color w:val="002060"/>
        <w:sz w:val="26"/>
        <w:szCs w:val="26"/>
        <w:lang w:eastAsia="en-US"/>
      </w:rPr>
    </w:pPr>
    <w:r w:rsidRPr="00975A0E">
      <w:rPr>
        <w:rFonts w:ascii="Candara" w:hAnsi="Candara"/>
        <w:b/>
        <w:noProof/>
        <w:color w:val="002060"/>
        <w:sz w:val="26"/>
        <w:szCs w:val="26"/>
        <w:lang w:eastAsia="en-US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14754855" wp14:editId="13CC3BFF">
              <wp:simplePos x="0" y="0"/>
              <wp:positionH relativeFrom="margin">
                <wp:posOffset>-106680</wp:posOffset>
              </wp:positionH>
              <wp:positionV relativeFrom="paragraph">
                <wp:posOffset>225425</wp:posOffset>
              </wp:positionV>
              <wp:extent cx="4533900" cy="487680"/>
              <wp:effectExtent l="0" t="0" r="0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453F5A" w14:textId="6EB77CC2" w:rsidR="00975A0E" w:rsidRPr="00654DD1" w:rsidRDefault="00E713DD">
                          <w:pPr>
                            <w:rPr>
                              <w:rFonts w:ascii="Candara" w:hAnsi="Candara"/>
                              <w:b/>
                              <w:color w:val="00206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002060"/>
                              <w:sz w:val="40"/>
                              <w:szCs w:val="40"/>
                            </w:rPr>
                            <w:t>New Student Online Enrollment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47548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4pt;margin-top:17.75pt;width:357pt;height:38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2WIQIAAB0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" stroked="f">
              <v:textbox>
                <w:txbxContent>
                  <w:p w14:paraId="2A453F5A" w14:textId="6EB77CC2" w:rsidR="00975A0E" w:rsidRPr="00654DD1" w:rsidRDefault="00E713DD">
                    <w:pPr>
                      <w:rPr>
                        <w:rFonts w:ascii="Candara" w:hAnsi="Candara"/>
                        <w:b/>
                        <w:color w:val="002060"/>
                        <w:sz w:val="40"/>
                        <w:szCs w:val="40"/>
                      </w:rPr>
                    </w:pPr>
                    <w:r>
                      <w:rPr>
                        <w:rFonts w:ascii="Candara" w:hAnsi="Candara"/>
                        <w:b/>
                        <w:color w:val="002060"/>
                        <w:sz w:val="40"/>
                        <w:szCs w:val="40"/>
                      </w:rPr>
                      <w:t>New Student Online Enrollment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75A0E">
      <w:rPr>
        <w:rFonts w:ascii="Candara" w:hAnsi="Candara"/>
        <w:b/>
        <w:noProof/>
        <w:color w:val="002060"/>
        <w:sz w:val="26"/>
        <w:szCs w:val="26"/>
        <w:lang w:eastAsia="en-US"/>
      </w:rPr>
      <w:t xml:space="preserve"> </w:t>
    </w:r>
  </w:p>
  <w:p w14:paraId="48B5E929" w14:textId="77777777" w:rsidR="00CF112C" w:rsidRDefault="00CF112C" w:rsidP="00CF112C">
    <w:pPr>
      <w:pStyle w:val="NoSpacing"/>
      <w:tabs>
        <w:tab w:val="left" w:pos="7605"/>
      </w:tabs>
      <w:rPr>
        <w:rFonts w:ascii="Candara" w:hAnsi="Candara"/>
        <w:b/>
        <w:noProof/>
        <w:color w:val="002060"/>
        <w:sz w:val="26"/>
        <w:szCs w:val="26"/>
        <w:lang w:eastAsia="en-US"/>
      </w:rPr>
    </w:pPr>
  </w:p>
  <w:p w14:paraId="1C6FAEDC" w14:textId="12D59E34" w:rsidR="00AA6D1A" w:rsidRDefault="0089507B" w:rsidP="00CF112C">
    <w:pPr>
      <w:pStyle w:val="NoSpacing"/>
      <w:ind w:left="2880"/>
      <w:jc w:val="right"/>
      <w:rPr>
        <w:rFonts w:asciiTheme="majorHAnsi" w:hAnsiTheme="majorHAnsi"/>
        <w:color w:val="auto"/>
        <w:sz w:val="22"/>
        <w:szCs w:val="22"/>
      </w:rPr>
    </w:pPr>
    <w:r w:rsidRPr="00385C34">
      <w:rPr>
        <w:rFonts w:asciiTheme="majorHAnsi" w:hAnsiTheme="majorHAnsi"/>
        <w:noProof/>
        <w:color w:val="002060"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63AF151" wp14:editId="298DA1B1">
              <wp:simplePos x="0" y="0"/>
              <wp:positionH relativeFrom="margin">
                <wp:align>left</wp:align>
              </wp:positionH>
              <wp:positionV relativeFrom="paragraph">
                <wp:posOffset>132080</wp:posOffset>
              </wp:positionV>
              <wp:extent cx="6057900" cy="9525"/>
              <wp:effectExtent l="0" t="0" r="19050" b="2857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7900" cy="9525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0ADC17E" id="Straight Connector 2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4pt" to="47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" strokecolor="#002060" strokeweight=".5pt">
              <v:stroke joinstyle="miter"/>
              <w10:wrap anchorx="margin"/>
            </v:line>
          </w:pict>
        </mc:Fallback>
      </mc:AlternateContent>
    </w:r>
    <w:r w:rsidR="00AA6D1A">
      <w:rPr>
        <w:rFonts w:asciiTheme="majorHAnsi" w:hAnsiTheme="majorHAnsi"/>
        <w:color w:val="auto"/>
        <w:sz w:val="22"/>
        <w:szCs w:val="22"/>
      </w:rPr>
      <w:t xml:space="preserve">         </w:t>
    </w:r>
  </w:p>
  <w:p w14:paraId="7FEC8D7F" w14:textId="427B64C4" w:rsidR="0089507B" w:rsidRDefault="0089507B" w:rsidP="00CF112C">
    <w:pPr>
      <w:pStyle w:val="NoSpacing"/>
      <w:ind w:left="288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0B89"/>
    <w:multiLevelType w:val="hybridMultilevel"/>
    <w:tmpl w:val="6D12E5DE"/>
    <w:lvl w:ilvl="0" w:tplc="316E96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04823"/>
    <w:multiLevelType w:val="hybridMultilevel"/>
    <w:tmpl w:val="59B267A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FE3EAC"/>
    <w:multiLevelType w:val="hybridMultilevel"/>
    <w:tmpl w:val="83EC6C0A"/>
    <w:lvl w:ilvl="0" w:tplc="578E38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27B4C"/>
    <w:multiLevelType w:val="hybridMultilevel"/>
    <w:tmpl w:val="AB5C96A2"/>
    <w:lvl w:ilvl="0" w:tplc="4D5876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53090"/>
    <w:multiLevelType w:val="hybridMultilevel"/>
    <w:tmpl w:val="64E4E116"/>
    <w:lvl w:ilvl="0" w:tplc="FB8E0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7578D"/>
    <w:multiLevelType w:val="hybridMultilevel"/>
    <w:tmpl w:val="218444A0"/>
    <w:lvl w:ilvl="0" w:tplc="FB8E0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D43B4"/>
    <w:multiLevelType w:val="hybridMultilevel"/>
    <w:tmpl w:val="905A7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071AF"/>
    <w:multiLevelType w:val="hybridMultilevel"/>
    <w:tmpl w:val="56824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D183C"/>
    <w:multiLevelType w:val="hybridMultilevel"/>
    <w:tmpl w:val="B7E43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0536F"/>
    <w:multiLevelType w:val="hybridMultilevel"/>
    <w:tmpl w:val="03204B3C"/>
    <w:lvl w:ilvl="0" w:tplc="05E227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16B1"/>
    <w:multiLevelType w:val="hybridMultilevel"/>
    <w:tmpl w:val="E11A4E3E"/>
    <w:lvl w:ilvl="0" w:tplc="66D2178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6666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1668B"/>
    <w:multiLevelType w:val="hybridMultilevel"/>
    <w:tmpl w:val="04848356"/>
    <w:lvl w:ilvl="0" w:tplc="05E227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81F3A"/>
    <w:multiLevelType w:val="hybridMultilevel"/>
    <w:tmpl w:val="A490C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7E112A"/>
    <w:multiLevelType w:val="hybridMultilevel"/>
    <w:tmpl w:val="03065804"/>
    <w:lvl w:ilvl="0" w:tplc="FB8E0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15772A"/>
    <w:multiLevelType w:val="hybridMultilevel"/>
    <w:tmpl w:val="5A68AEE0"/>
    <w:lvl w:ilvl="0" w:tplc="05E227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B78D8"/>
    <w:multiLevelType w:val="hybridMultilevel"/>
    <w:tmpl w:val="5C0A869C"/>
    <w:lvl w:ilvl="0" w:tplc="78921A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4117F"/>
    <w:multiLevelType w:val="hybridMultilevel"/>
    <w:tmpl w:val="8CF88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F5B1D"/>
    <w:multiLevelType w:val="hybridMultilevel"/>
    <w:tmpl w:val="592A3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F41B5C"/>
    <w:multiLevelType w:val="hybridMultilevel"/>
    <w:tmpl w:val="11FE7FB6"/>
    <w:lvl w:ilvl="0" w:tplc="030894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"/>
  </w:num>
  <w:num w:numId="5">
    <w:abstractNumId w:val="17"/>
  </w:num>
  <w:num w:numId="6">
    <w:abstractNumId w:val="8"/>
  </w:num>
  <w:num w:numId="7">
    <w:abstractNumId w:val="6"/>
  </w:num>
  <w:num w:numId="8">
    <w:abstractNumId w:val="12"/>
  </w:num>
  <w:num w:numId="9">
    <w:abstractNumId w:val="2"/>
  </w:num>
  <w:num w:numId="10">
    <w:abstractNumId w:val="7"/>
  </w:num>
  <w:num w:numId="11">
    <w:abstractNumId w:val="10"/>
  </w:num>
  <w:num w:numId="12">
    <w:abstractNumId w:val="18"/>
  </w:num>
  <w:num w:numId="13">
    <w:abstractNumId w:val="0"/>
  </w:num>
  <w:num w:numId="14">
    <w:abstractNumId w:val="16"/>
  </w:num>
  <w:num w:numId="15">
    <w:abstractNumId w:val="15"/>
  </w:num>
  <w:num w:numId="16">
    <w:abstractNumId w:val="14"/>
  </w:num>
  <w:num w:numId="17">
    <w:abstractNumId w:val="3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34"/>
    <w:rsid w:val="00066A34"/>
    <w:rsid w:val="00067780"/>
    <w:rsid w:val="0007437F"/>
    <w:rsid w:val="000B430F"/>
    <w:rsid w:val="000C029C"/>
    <w:rsid w:val="000C2FFE"/>
    <w:rsid w:val="000C7344"/>
    <w:rsid w:val="000E5A4B"/>
    <w:rsid w:val="000E78AE"/>
    <w:rsid w:val="000F32F7"/>
    <w:rsid w:val="001160EE"/>
    <w:rsid w:val="00146E78"/>
    <w:rsid w:val="00151F5E"/>
    <w:rsid w:val="00153B55"/>
    <w:rsid w:val="00170972"/>
    <w:rsid w:val="00194A2D"/>
    <w:rsid w:val="001961E8"/>
    <w:rsid w:val="001A31F6"/>
    <w:rsid w:val="00230CDB"/>
    <w:rsid w:val="002525CF"/>
    <w:rsid w:val="002752D5"/>
    <w:rsid w:val="002758DE"/>
    <w:rsid w:val="002D51AC"/>
    <w:rsid w:val="002E5C0E"/>
    <w:rsid w:val="002F5BBA"/>
    <w:rsid w:val="002F656F"/>
    <w:rsid w:val="00345D49"/>
    <w:rsid w:val="00385C34"/>
    <w:rsid w:val="003E210D"/>
    <w:rsid w:val="003E4BAA"/>
    <w:rsid w:val="003F4516"/>
    <w:rsid w:val="00422DC8"/>
    <w:rsid w:val="00423F35"/>
    <w:rsid w:val="00424C21"/>
    <w:rsid w:val="00436724"/>
    <w:rsid w:val="00453AA0"/>
    <w:rsid w:val="0046475C"/>
    <w:rsid w:val="0048034B"/>
    <w:rsid w:val="00487D2D"/>
    <w:rsid w:val="004905F0"/>
    <w:rsid w:val="004952CD"/>
    <w:rsid w:val="00497ABC"/>
    <w:rsid w:val="004A59C2"/>
    <w:rsid w:val="004C54E3"/>
    <w:rsid w:val="004C5923"/>
    <w:rsid w:val="004D5AC9"/>
    <w:rsid w:val="004F3758"/>
    <w:rsid w:val="0053509D"/>
    <w:rsid w:val="00535BB2"/>
    <w:rsid w:val="0053768C"/>
    <w:rsid w:val="00561BC8"/>
    <w:rsid w:val="00566326"/>
    <w:rsid w:val="005667A9"/>
    <w:rsid w:val="005805EA"/>
    <w:rsid w:val="005A0DAD"/>
    <w:rsid w:val="005A6F56"/>
    <w:rsid w:val="005B5CFD"/>
    <w:rsid w:val="005D44A1"/>
    <w:rsid w:val="005F169D"/>
    <w:rsid w:val="00613368"/>
    <w:rsid w:val="00623DC7"/>
    <w:rsid w:val="00631447"/>
    <w:rsid w:val="00654DD1"/>
    <w:rsid w:val="0066375E"/>
    <w:rsid w:val="00692EA7"/>
    <w:rsid w:val="00696B9B"/>
    <w:rsid w:val="006B08F6"/>
    <w:rsid w:val="006D1098"/>
    <w:rsid w:val="006D1FA3"/>
    <w:rsid w:val="0070021F"/>
    <w:rsid w:val="00721676"/>
    <w:rsid w:val="00724CEF"/>
    <w:rsid w:val="00732EB3"/>
    <w:rsid w:val="0077291F"/>
    <w:rsid w:val="00782A50"/>
    <w:rsid w:val="00783ABE"/>
    <w:rsid w:val="007A52C6"/>
    <w:rsid w:val="007B44C3"/>
    <w:rsid w:val="007C5A4A"/>
    <w:rsid w:val="0081650D"/>
    <w:rsid w:val="00832EDA"/>
    <w:rsid w:val="00834439"/>
    <w:rsid w:val="00852106"/>
    <w:rsid w:val="00863E16"/>
    <w:rsid w:val="0089507B"/>
    <w:rsid w:val="008F59EF"/>
    <w:rsid w:val="00907A05"/>
    <w:rsid w:val="00923E5D"/>
    <w:rsid w:val="00975A0E"/>
    <w:rsid w:val="00984B0A"/>
    <w:rsid w:val="009928C0"/>
    <w:rsid w:val="009A7C9C"/>
    <w:rsid w:val="009D4D96"/>
    <w:rsid w:val="009F5CEB"/>
    <w:rsid w:val="00A06A91"/>
    <w:rsid w:val="00A071B9"/>
    <w:rsid w:val="00A45BBB"/>
    <w:rsid w:val="00A67E5A"/>
    <w:rsid w:val="00A81B01"/>
    <w:rsid w:val="00A83778"/>
    <w:rsid w:val="00A867E3"/>
    <w:rsid w:val="00A92225"/>
    <w:rsid w:val="00AA6D1A"/>
    <w:rsid w:val="00AD48C7"/>
    <w:rsid w:val="00AD5CC7"/>
    <w:rsid w:val="00AD6D19"/>
    <w:rsid w:val="00AF5585"/>
    <w:rsid w:val="00B54A30"/>
    <w:rsid w:val="00B65FEF"/>
    <w:rsid w:val="00B66EC3"/>
    <w:rsid w:val="00B7496A"/>
    <w:rsid w:val="00B74E57"/>
    <w:rsid w:val="00BC5EBB"/>
    <w:rsid w:val="00BD6342"/>
    <w:rsid w:val="00BF5040"/>
    <w:rsid w:val="00BF620F"/>
    <w:rsid w:val="00C657A3"/>
    <w:rsid w:val="00C67178"/>
    <w:rsid w:val="00C86248"/>
    <w:rsid w:val="00CB6176"/>
    <w:rsid w:val="00CF112C"/>
    <w:rsid w:val="00D11A69"/>
    <w:rsid w:val="00D329BD"/>
    <w:rsid w:val="00D36C47"/>
    <w:rsid w:val="00D4702F"/>
    <w:rsid w:val="00D531E8"/>
    <w:rsid w:val="00D56FDD"/>
    <w:rsid w:val="00D65736"/>
    <w:rsid w:val="00D83BCF"/>
    <w:rsid w:val="00D93C66"/>
    <w:rsid w:val="00DA489E"/>
    <w:rsid w:val="00DA51ED"/>
    <w:rsid w:val="00DC0A94"/>
    <w:rsid w:val="00DF5DB9"/>
    <w:rsid w:val="00DF7CCA"/>
    <w:rsid w:val="00E012D3"/>
    <w:rsid w:val="00E025F8"/>
    <w:rsid w:val="00E316D0"/>
    <w:rsid w:val="00E64210"/>
    <w:rsid w:val="00E713DD"/>
    <w:rsid w:val="00EA5934"/>
    <w:rsid w:val="00ED2456"/>
    <w:rsid w:val="00EE0630"/>
    <w:rsid w:val="00F05B05"/>
    <w:rsid w:val="00F26BC0"/>
    <w:rsid w:val="00F85EEE"/>
    <w:rsid w:val="00F95047"/>
    <w:rsid w:val="00FD4D07"/>
    <w:rsid w:val="00FE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B6248"/>
  <w15:chartTrackingRefBased/>
  <w15:docId w15:val="{14632938-B55F-43DC-ADBB-CD4C19AD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0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09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10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09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736"/>
    <w:rPr>
      <w:rFonts w:ascii="Times New Roman" w:hAnsi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736"/>
    <w:rPr>
      <w:rFonts w:ascii="Times New Roman" w:eastAsiaTheme="minorEastAsia" w:hAnsi="Times New Roman"/>
      <w:sz w:val="26"/>
      <w:szCs w:val="26"/>
    </w:rPr>
  </w:style>
  <w:style w:type="paragraph" w:styleId="NoSpacing">
    <w:name w:val="No Spacing"/>
    <w:uiPriority w:val="1"/>
    <w:qFormat/>
    <w:rsid w:val="00385C34"/>
    <w:pPr>
      <w:spacing w:before="60"/>
    </w:pPr>
    <w:rPr>
      <w:rFonts w:eastAsiaTheme="minorEastAsia"/>
      <w:color w:val="44546A" w:themeColor="text2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423F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B61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1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17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1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176"/>
    <w:rPr>
      <w:rFonts w:eastAsiaTheme="minorEastAsia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45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7178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7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y.sperry\Downloads\DEIC%2017-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C05F40-71B9-4BBC-BA32-8D2E50D04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DEIC 17-18 (1)</Template>
  <TotalTime>0</TotalTime>
  <Pages>10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Sperry</dc:creator>
  <cp:keywords/>
  <dc:description/>
  <cp:lastModifiedBy>Angelica M. Guzman</cp:lastModifiedBy>
  <cp:revision>2</cp:revision>
  <cp:lastPrinted>2018-02-21T16:58:00Z</cp:lastPrinted>
  <dcterms:created xsi:type="dcterms:W3CDTF">2019-04-22T14:52:00Z</dcterms:created>
  <dcterms:modified xsi:type="dcterms:W3CDTF">2019-04-22T14:52:00Z</dcterms:modified>
</cp:coreProperties>
</file>